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8409F9" w14:textId="77777777" w:rsidR="00083314" w:rsidRPr="00CC79D2" w:rsidRDefault="00083314" w:rsidP="00CC79D2">
      <w:pPr>
        <w:pStyle w:val="Title"/>
      </w:pPr>
      <w:bookmarkStart w:id="0" w:name="_GoBack"/>
      <w:bookmarkEnd w:id="0"/>
      <w:r w:rsidRPr="00CC79D2">
        <w:t xml:space="preserve">Windows 10 </w:t>
      </w:r>
      <w:r w:rsidR="006C7D55">
        <w:t>Pro</w:t>
      </w:r>
      <w:r w:rsidRPr="00CC79D2">
        <w:t xml:space="preserve"> Default Image – Build &amp; Capture</w:t>
      </w:r>
    </w:p>
    <w:p w14:paraId="007F6748" w14:textId="77777777" w:rsidR="00083314" w:rsidRDefault="00083314" w:rsidP="006A0683">
      <w:pPr>
        <w:pStyle w:val="Heading1"/>
      </w:pPr>
      <w:r>
        <w:t>Prerequisite</w:t>
      </w:r>
      <w:r w:rsidR="00F91031">
        <w:t>s</w:t>
      </w:r>
    </w:p>
    <w:p w14:paraId="32A9F61F" w14:textId="77777777" w:rsidR="00083314" w:rsidRDefault="006A0683" w:rsidP="00524E5B">
      <w:r>
        <w:t>F</w:t>
      </w:r>
      <w:r w:rsidR="00083314" w:rsidRPr="00524E5B">
        <w:t>ollow</w:t>
      </w:r>
      <w:r>
        <w:t xml:space="preserve"> </w:t>
      </w:r>
      <w:r w:rsidR="00083314" w:rsidRPr="00524E5B">
        <w:t xml:space="preserve">the steps in the document </w:t>
      </w:r>
      <w:hyperlink r:id="rId11" w:history="1">
        <w:r w:rsidR="0005054F">
          <w:rPr>
            <w:rStyle w:val="Hyperlink"/>
          </w:rPr>
          <w:t>Windows 10  Imaging MDT Build Structure Setup</w:t>
        </w:r>
      </w:hyperlink>
      <w:r>
        <w:t xml:space="preserve"> to c</w:t>
      </w:r>
      <w:r w:rsidRPr="00524E5B">
        <w:t>reate a Virtual Machine</w:t>
      </w:r>
      <w:r>
        <w:t xml:space="preserve"> that is used to </w:t>
      </w:r>
      <w:r w:rsidRPr="00524E5B">
        <w:t>deploy the base OS</w:t>
      </w:r>
      <w:r>
        <w:t>.</w:t>
      </w:r>
    </w:p>
    <w:p w14:paraId="3D53C93F" w14:textId="77777777" w:rsidR="00083314" w:rsidRPr="00524E5B" w:rsidRDefault="00083314" w:rsidP="00524E5B">
      <w:r w:rsidRPr="00083314">
        <w:rPr>
          <w:b/>
        </w:rPr>
        <w:t>Note:</w:t>
      </w:r>
      <w:r>
        <w:t xml:space="preserve"> </w:t>
      </w:r>
      <w:r w:rsidR="006A0683">
        <w:t>The d</w:t>
      </w:r>
      <w:r w:rsidRPr="00524E5B">
        <w:t xml:space="preserve">efault image uses </w:t>
      </w:r>
      <w:r w:rsidRPr="006A0683">
        <w:rPr>
          <w:i/>
        </w:rPr>
        <w:t xml:space="preserve">administrator </w:t>
      </w:r>
      <w:r w:rsidRPr="00524E5B">
        <w:t xml:space="preserve">profile as </w:t>
      </w:r>
      <w:r w:rsidR="006A0683">
        <w:t xml:space="preserve">the </w:t>
      </w:r>
      <w:r w:rsidRPr="00524E5B">
        <w:t>basis of customization and capture.</w:t>
      </w:r>
    </w:p>
    <w:p w14:paraId="525C4DE4" w14:textId="77777777" w:rsidR="006A0683" w:rsidRPr="006A0683" w:rsidRDefault="00083314" w:rsidP="006A0683">
      <w:pPr>
        <w:pStyle w:val="Heading2"/>
      </w:pPr>
      <w:r w:rsidRPr="006A0683">
        <w:t>Snapshots</w:t>
      </w:r>
    </w:p>
    <w:p w14:paraId="3A24F773" w14:textId="77777777" w:rsidR="00083314" w:rsidRDefault="00083314" w:rsidP="00524E5B">
      <w:r w:rsidRPr="00524E5B">
        <w:t xml:space="preserve">Snapshotting a VM before capturing an image is a very important step. It is important to take a snapshot of the VM after it has been shut down, and before </w:t>
      </w:r>
      <w:r w:rsidR="006A0683">
        <w:t xml:space="preserve">you </w:t>
      </w:r>
      <w:r w:rsidRPr="00524E5B">
        <w:t>double</w:t>
      </w:r>
      <w:r w:rsidR="006A0683">
        <w:t>-</w:t>
      </w:r>
      <w:r w:rsidRPr="00524E5B">
        <w:t xml:space="preserve">click the </w:t>
      </w:r>
      <w:r w:rsidRPr="006A0683">
        <w:rPr>
          <w:b/>
        </w:rPr>
        <w:t>Resume Task Sequence</w:t>
      </w:r>
      <w:r w:rsidRPr="00524E5B">
        <w:t xml:space="preserve"> icon on the desktop of the “</w:t>
      </w:r>
      <w:r w:rsidRPr="006A0683">
        <w:rPr>
          <w:i/>
        </w:rPr>
        <w:t>Administrator</w:t>
      </w:r>
      <w:r w:rsidRPr="00524E5B">
        <w:t>” profile.</w:t>
      </w:r>
    </w:p>
    <w:p w14:paraId="3735C587" w14:textId="77777777" w:rsidR="006A0683" w:rsidRPr="00524E5B" w:rsidRDefault="006A0683" w:rsidP="00524E5B"/>
    <w:p w14:paraId="24E7A236" w14:textId="77777777" w:rsidR="00083314" w:rsidRPr="006A0683" w:rsidRDefault="00083314" w:rsidP="006A0683">
      <w:pPr>
        <w:pStyle w:val="Heading1"/>
        <w:ind w:left="540" w:hanging="540"/>
      </w:pPr>
      <w:r w:rsidRPr="006A0683">
        <w:rPr>
          <w:bCs w:val="0"/>
        </w:rPr>
        <w:t>OS Configuration</w:t>
      </w:r>
    </w:p>
    <w:p w14:paraId="6546C71C" w14:textId="77777777" w:rsidR="00083314" w:rsidRPr="00524E5B" w:rsidRDefault="006A0683" w:rsidP="00524E5B">
      <w:r>
        <w:t>After the</w:t>
      </w:r>
      <w:r w:rsidR="00083314" w:rsidRPr="00524E5B">
        <w:t xml:space="preserve"> base OS </w:t>
      </w:r>
      <w:r>
        <w:t>is</w:t>
      </w:r>
      <w:r w:rsidR="00083314" w:rsidRPr="00524E5B">
        <w:t xml:space="preserve"> deployed, </w:t>
      </w:r>
      <w:r>
        <w:t xml:space="preserve">the desktop will resemble the following: </w:t>
      </w:r>
    </w:p>
    <w:p w14:paraId="675160AD" w14:textId="77777777" w:rsidR="00083314" w:rsidRPr="00524E5B" w:rsidRDefault="00083314" w:rsidP="00524E5B">
      <w:r w:rsidRPr="00524E5B">
        <w:rPr>
          <w:noProof/>
        </w:rPr>
        <w:drawing>
          <wp:inline distT="0" distB="0" distL="0" distR="0" wp14:anchorId="4D51AB33" wp14:editId="5121956C">
            <wp:extent cx="5943600" cy="36410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6AF14" w14:textId="77777777" w:rsidR="00083314" w:rsidRPr="00524E5B" w:rsidRDefault="00083314" w:rsidP="00524E5B"/>
    <w:p w14:paraId="0DA77121" w14:textId="77777777" w:rsidR="00083314" w:rsidRPr="00524E5B" w:rsidRDefault="006A0683" w:rsidP="00524E5B">
      <w:r w:rsidRPr="006A0683">
        <w:rPr>
          <w:b/>
        </w:rPr>
        <w:t xml:space="preserve">Important: </w:t>
      </w:r>
      <w:r w:rsidRPr="006A0683">
        <w:t xml:space="preserve">DO NOT delete </w:t>
      </w:r>
      <w:r>
        <w:t xml:space="preserve">the </w:t>
      </w:r>
      <w:r w:rsidRPr="006A0683">
        <w:rPr>
          <w:b/>
        </w:rPr>
        <w:t>Resume Task Sequence</w:t>
      </w:r>
      <w:r w:rsidRPr="00524E5B">
        <w:t xml:space="preserve"> icon on the desktop.</w:t>
      </w:r>
    </w:p>
    <w:p w14:paraId="6BABB0D0" w14:textId="77777777" w:rsidR="00083314" w:rsidRPr="00524E5B" w:rsidRDefault="00083314" w:rsidP="00524E5B"/>
    <w:p w14:paraId="34AB13C0" w14:textId="77777777" w:rsidR="00083314" w:rsidRPr="00524E5B" w:rsidRDefault="00083314" w:rsidP="00524E5B"/>
    <w:p w14:paraId="22216DB7" w14:textId="77777777" w:rsidR="00083314" w:rsidRPr="00524E5B" w:rsidRDefault="00083314" w:rsidP="00524E5B"/>
    <w:p w14:paraId="777ACB76" w14:textId="77777777" w:rsidR="00083314" w:rsidRPr="00524E5B" w:rsidRDefault="00083314" w:rsidP="00524E5B"/>
    <w:p w14:paraId="3CDC60BC" w14:textId="77777777" w:rsidR="00083314" w:rsidRPr="00526D2D" w:rsidRDefault="00083314" w:rsidP="00526D2D">
      <w:pPr>
        <w:pStyle w:val="Heading2"/>
        <w:rPr>
          <w:b w:val="0"/>
        </w:rPr>
      </w:pPr>
      <w:r w:rsidRPr="00526D2D">
        <w:rPr>
          <w:rStyle w:val="Heading2Char"/>
          <w:b/>
        </w:rPr>
        <w:lastRenderedPageBreak/>
        <w:t>Configure Local User Accounts</w:t>
      </w:r>
    </w:p>
    <w:p w14:paraId="6D77D14E" w14:textId="77777777" w:rsidR="00083314" w:rsidRPr="00524E5B" w:rsidRDefault="00083314" w:rsidP="00524E5B">
      <w:r w:rsidRPr="00524E5B">
        <w:t>The following table describes the local user accounts and how they should be configured:</w:t>
      </w:r>
    </w:p>
    <w:p w14:paraId="28A58257" w14:textId="77777777" w:rsidR="00083314" w:rsidRPr="00524E5B" w:rsidRDefault="00083314" w:rsidP="00524E5B"/>
    <w:p w14:paraId="708617BF" w14:textId="77777777" w:rsidR="00810D90" w:rsidRDefault="00083314" w:rsidP="00524E5B">
      <w:pPr>
        <w:pStyle w:val="Listnum1"/>
        <w:rPr>
          <w:noProof/>
        </w:rPr>
      </w:pPr>
      <w:r w:rsidRPr="00524E5B">
        <w:t xml:space="preserve">Click </w:t>
      </w:r>
      <w:r w:rsidRPr="00810D90">
        <w:rPr>
          <w:b/>
        </w:rPr>
        <w:t>Star</w:t>
      </w:r>
      <w:r w:rsidRPr="00524E5B">
        <w:t>t</w:t>
      </w:r>
      <w:r w:rsidR="00810D90">
        <w:t>,</w:t>
      </w:r>
      <w:r w:rsidRPr="00524E5B">
        <w:t xml:space="preserve"> </w:t>
      </w:r>
      <w:r w:rsidR="00810D90">
        <w:t xml:space="preserve">type </w:t>
      </w:r>
      <w:r w:rsidRPr="00810D90">
        <w:rPr>
          <w:i/>
        </w:rPr>
        <w:t>compmgmt.msc</w:t>
      </w:r>
      <w:r w:rsidR="00810D90">
        <w:t>, and then press ENTER.</w:t>
      </w:r>
      <w:r w:rsidR="00810D90">
        <w:br/>
      </w:r>
      <w:r w:rsidRPr="00524E5B">
        <w:rPr>
          <w:noProof/>
        </w:rPr>
        <w:drawing>
          <wp:inline distT="0" distB="0" distL="0" distR="0" wp14:anchorId="3A9C2C41" wp14:editId="145A88E4">
            <wp:extent cx="1238250" cy="2146089"/>
            <wp:effectExtent l="19050" t="19050" r="19050" b="260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4740" cy="22093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524E5B">
        <w:rPr>
          <w:noProof/>
        </w:rPr>
        <w:t xml:space="preserve"> </w:t>
      </w:r>
    </w:p>
    <w:p w14:paraId="6349F9EA" w14:textId="77777777" w:rsidR="00810D90" w:rsidRDefault="00083314" w:rsidP="000C0940">
      <w:pPr>
        <w:pStyle w:val="Listnum1"/>
      </w:pPr>
      <w:r w:rsidRPr="00524E5B">
        <w:rPr>
          <w:noProof/>
        </w:rPr>
        <w:t xml:space="preserve">In </w:t>
      </w:r>
      <w:r w:rsidRPr="00810D90">
        <w:rPr>
          <w:b/>
          <w:noProof/>
        </w:rPr>
        <w:t>Computer Management</w:t>
      </w:r>
      <w:r w:rsidR="00810D90">
        <w:rPr>
          <w:noProof/>
        </w:rPr>
        <w:t xml:space="preserve">, </w:t>
      </w:r>
      <w:r w:rsidRPr="00524E5B">
        <w:rPr>
          <w:noProof/>
        </w:rPr>
        <w:t xml:space="preserve">expand </w:t>
      </w:r>
      <w:r w:rsidRPr="00810D90">
        <w:rPr>
          <w:b/>
          <w:noProof/>
        </w:rPr>
        <w:t>Local Users and Computers</w:t>
      </w:r>
      <w:r w:rsidRPr="00524E5B">
        <w:rPr>
          <w:noProof/>
        </w:rPr>
        <w:t>. Right</w:t>
      </w:r>
      <w:r w:rsidR="00810D90">
        <w:rPr>
          <w:noProof/>
        </w:rPr>
        <w:t>-</w:t>
      </w:r>
      <w:r w:rsidRPr="00524E5B">
        <w:rPr>
          <w:noProof/>
        </w:rPr>
        <w:t xml:space="preserve">click </w:t>
      </w:r>
      <w:r w:rsidRPr="00810D90">
        <w:rPr>
          <w:b/>
          <w:noProof/>
        </w:rPr>
        <w:t>Users</w:t>
      </w:r>
      <w:r w:rsidRPr="00524E5B">
        <w:rPr>
          <w:noProof/>
        </w:rPr>
        <w:t xml:space="preserve"> and </w:t>
      </w:r>
      <w:r w:rsidR="00810D90">
        <w:rPr>
          <w:noProof/>
        </w:rPr>
        <w:t xml:space="preserve">then </w:t>
      </w:r>
      <w:r w:rsidRPr="00524E5B">
        <w:rPr>
          <w:noProof/>
        </w:rPr>
        <w:t xml:space="preserve">click </w:t>
      </w:r>
      <w:r w:rsidRPr="00810D90">
        <w:rPr>
          <w:b/>
          <w:noProof/>
        </w:rPr>
        <w:t>New User</w:t>
      </w:r>
      <w:r w:rsidRPr="00524E5B">
        <w:rPr>
          <w:noProof/>
        </w:rPr>
        <w:t>.</w:t>
      </w:r>
      <w:r w:rsidR="00810D90">
        <w:rPr>
          <w:noProof/>
        </w:rPr>
        <w:br/>
      </w:r>
      <w:r w:rsidRPr="00524E5B">
        <w:rPr>
          <w:noProof/>
        </w:rPr>
        <w:drawing>
          <wp:inline distT="0" distB="0" distL="0" distR="0" wp14:anchorId="26B89047" wp14:editId="1183BD60">
            <wp:extent cx="4829783" cy="2522220"/>
            <wp:effectExtent l="19050" t="19050" r="28575" b="114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54673" cy="253521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0565D8" w14:textId="77777777" w:rsidR="004E1B1F" w:rsidRDefault="00810D90" w:rsidP="000C0940">
      <w:pPr>
        <w:pStyle w:val="Listnum1"/>
      </w:pPr>
      <w:r w:rsidRPr="00524E5B">
        <w:t>The following table describes the local user accounts and how they should be configured</w:t>
      </w:r>
      <w:r>
        <w:t>.</w:t>
      </w:r>
      <w:r w:rsidR="004E1B1F">
        <w:br/>
      </w:r>
    </w:p>
    <w:tbl>
      <w:tblPr>
        <w:tblStyle w:val="TableGrid"/>
        <w:tblW w:w="9438" w:type="dxa"/>
        <w:tblLook w:val="04A0" w:firstRow="1" w:lastRow="0" w:firstColumn="1" w:lastColumn="0" w:noHBand="0" w:noVBand="1"/>
      </w:tblPr>
      <w:tblGrid>
        <w:gridCol w:w="2359"/>
        <w:gridCol w:w="2359"/>
        <w:gridCol w:w="2360"/>
        <w:gridCol w:w="2360"/>
      </w:tblGrid>
      <w:tr w:rsidR="004E1B1F" w:rsidRPr="00524E5B" w14:paraId="29753F2D" w14:textId="77777777" w:rsidTr="00214565">
        <w:trPr>
          <w:trHeight w:val="222"/>
        </w:trPr>
        <w:tc>
          <w:tcPr>
            <w:tcW w:w="2359" w:type="dxa"/>
            <w:shd w:val="clear" w:color="auto" w:fill="C0504D" w:themeFill="accent2"/>
          </w:tcPr>
          <w:p w14:paraId="7220CF28" w14:textId="77777777" w:rsidR="004E1B1F" w:rsidRPr="00524E5B" w:rsidRDefault="004E1B1F" w:rsidP="00214565">
            <w:r w:rsidRPr="00524E5B">
              <w:t>Full Name</w:t>
            </w:r>
          </w:p>
        </w:tc>
        <w:tc>
          <w:tcPr>
            <w:tcW w:w="2359" w:type="dxa"/>
            <w:shd w:val="clear" w:color="auto" w:fill="C0504D" w:themeFill="accent2"/>
          </w:tcPr>
          <w:p w14:paraId="6FB81A81" w14:textId="77777777" w:rsidR="004E1B1F" w:rsidRPr="00524E5B" w:rsidRDefault="004E1B1F" w:rsidP="00214565">
            <w:r w:rsidRPr="00524E5B">
              <w:t>User ID</w:t>
            </w:r>
          </w:p>
        </w:tc>
        <w:tc>
          <w:tcPr>
            <w:tcW w:w="2360" w:type="dxa"/>
            <w:shd w:val="clear" w:color="auto" w:fill="C0504D" w:themeFill="accent2"/>
          </w:tcPr>
          <w:p w14:paraId="04DDB323" w14:textId="77777777" w:rsidR="004E1B1F" w:rsidRPr="00524E5B" w:rsidRDefault="004E1B1F" w:rsidP="00214565">
            <w:r w:rsidRPr="00524E5B">
              <w:t>Groups</w:t>
            </w:r>
          </w:p>
        </w:tc>
        <w:tc>
          <w:tcPr>
            <w:tcW w:w="2360" w:type="dxa"/>
            <w:shd w:val="clear" w:color="auto" w:fill="C0504D" w:themeFill="accent2"/>
          </w:tcPr>
          <w:p w14:paraId="482E0B53" w14:textId="77777777" w:rsidR="004E1B1F" w:rsidRPr="00524E5B" w:rsidRDefault="004E1B1F" w:rsidP="00214565">
            <w:r w:rsidRPr="00524E5B">
              <w:t>Purpose</w:t>
            </w:r>
          </w:p>
        </w:tc>
      </w:tr>
      <w:tr w:rsidR="004E1B1F" w:rsidRPr="00524E5B" w14:paraId="6EDDB347" w14:textId="77777777" w:rsidTr="00214565">
        <w:trPr>
          <w:trHeight w:val="432"/>
        </w:trPr>
        <w:tc>
          <w:tcPr>
            <w:tcW w:w="2359" w:type="dxa"/>
          </w:tcPr>
          <w:p w14:paraId="12057AE4" w14:textId="77777777" w:rsidR="004E1B1F" w:rsidRPr="00524E5B" w:rsidRDefault="004E1B1F" w:rsidP="00214565">
            <w:r w:rsidRPr="00524E5B">
              <w:t>Administrator</w:t>
            </w:r>
          </w:p>
        </w:tc>
        <w:tc>
          <w:tcPr>
            <w:tcW w:w="2359" w:type="dxa"/>
          </w:tcPr>
          <w:p w14:paraId="774832A0" w14:textId="77777777" w:rsidR="004E1B1F" w:rsidRPr="00524E5B" w:rsidRDefault="004E1B1F" w:rsidP="00214565">
            <w:r w:rsidRPr="00524E5B">
              <w:t>Administrator</w:t>
            </w:r>
          </w:p>
        </w:tc>
        <w:tc>
          <w:tcPr>
            <w:tcW w:w="2360" w:type="dxa"/>
          </w:tcPr>
          <w:p w14:paraId="27CB0E00" w14:textId="77777777" w:rsidR="004E1B1F" w:rsidRPr="00524E5B" w:rsidRDefault="004E1B1F" w:rsidP="00214565">
            <w:r w:rsidRPr="00524E5B">
              <w:t>Administrators</w:t>
            </w:r>
          </w:p>
        </w:tc>
        <w:tc>
          <w:tcPr>
            <w:tcW w:w="2360" w:type="dxa"/>
          </w:tcPr>
          <w:p w14:paraId="33E4E2CD" w14:textId="77777777" w:rsidR="004E1B1F" w:rsidRPr="00524E5B" w:rsidRDefault="004E1B1F" w:rsidP="00214565">
            <w:r w:rsidRPr="00524E5B">
              <w:t>DISABLED AFTER image deployment.</w:t>
            </w:r>
          </w:p>
        </w:tc>
      </w:tr>
      <w:tr w:rsidR="004E1B1F" w:rsidRPr="00524E5B" w14:paraId="09F1D993" w14:textId="77777777" w:rsidTr="00214565">
        <w:trPr>
          <w:trHeight w:val="444"/>
        </w:trPr>
        <w:tc>
          <w:tcPr>
            <w:tcW w:w="2359" w:type="dxa"/>
          </w:tcPr>
          <w:p w14:paraId="4A339EB5" w14:textId="77777777" w:rsidR="004E1B1F" w:rsidRPr="00524E5B" w:rsidRDefault="004E1B1F" w:rsidP="00214565">
            <w:r w:rsidRPr="00524E5B">
              <w:t>rservice</w:t>
            </w:r>
          </w:p>
        </w:tc>
        <w:tc>
          <w:tcPr>
            <w:tcW w:w="2359" w:type="dxa"/>
          </w:tcPr>
          <w:p w14:paraId="395C5F98" w14:textId="77777777" w:rsidR="004E1B1F" w:rsidRPr="00524E5B" w:rsidRDefault="004E1B1F" w:rsidP="00214565">
            <w:r w:rsidRPr="00524E5B">
              <w:t>rservice</w:t>
            </w:r>
          </w:p>
        </w:tc>
        <w:tc>
          <w:tcPr>
            <w:tcW w:w="2360" w:type="dxa"/>
          </w:tcPr>
          <w:p w14:paraId="27CC1BE4" w14:textId="77777777" w:rsidR="004E1B1F" w:rsidRPr="00524E5B" w:rsidRDefault="004E1B1F" w:rsidP="00214565">
            <w:r w:rsidRPr="00524E5B">
              <w:t>Administrators</w:t>
            </w:r>
          </w:p>
        </w:tc>
        <w:tc>
          <w:tcPr>
            <w:tcW w:w="2360" w:type="dxa"/>
          </w:tcPr>
          <w:p w14:paraId="5C56D337" w14:textId="77777777" w:rsidR="004E1B1F" w:rsidRPr="00524E5B" w:rsidRDefault="004E1B1F" w:rsidP="00214565">
            <w:r w:rsidRPr="00524E5B">
              <w:t>Used by support centre and operations</w:t>
            </w:r>
          </w:p>
        </w:tc>
      </w:tr>
    </w:tbl>
    <w:p w14:paraId="1E3481CB" w14:textId="77777777" w:rsidR="00810D90" w:rsidRDefault="004E1B1F" w:rsidP="004E1B1F">
      <w:pPr>
        <w:pStyle w:val="Listnum1"/>
        <w:numPr>
          <w:ilvl w:val="0"/>
          <w:numId w:val="0"/>
        </w:numPr>
        <w:ind w:left="720"/>
      </w:pPr>
      <w:r>
        <w:t xml:space="preserve">Follow these steps to create the </w:t>
      </w:r>
      <w:r w:rsidRPr="004E1B1F">
        <w:t xml:space="preserve">accounts </w:t>
      </w:r>
      <w:r>
        <w:t>and</w:t>
      </w:r>
      <w:r w:rsidRPr="004E1B1F">
        <w:t xml:space="preserve"> add them to the </w:t>
      </w:r>
      <w:r>
        <w:t>local groups:</w:t>
      </w:r>
      <w:r>
        <w:br/>
      </w:r>
    </w:p>
    <w:p w14:paraId="5F6414B9" w14:textId="77777777" w:rsidR="004E1B1F" w:rsidRDefault="004E1B1F" w:rsidP="002A377D">
      <w:pPr>
        <w:pStyle w:val="Listalphaa"/>
      </w:pPr>
      <w:r>
        <w:t xml:space="preserve">Type the information from the table to the corresponding fields in the </w:t>
      </w:r>
      <w:r w:rsidRPr="004E1B1F">
        <w:rPr>
          <w:b/>
        </w:rPr>
        <w:t>New User</w:t>
      </w:r>
      <w:r>
        <w:t xml:space="preserve"> dialog box.</w:t>
      </w:r>
    </w:p>
    <w:p w14:paraId="1D7BDE17" w14:textId="77777777" w:rsidR="004E1B1F" w:rsidRDefault="004E1B1F" w:rsidP="002A377D">
      <w:pPr>
        <w:pStyle w:val="Listalphaa"/>
      </w:pPr>
      <w:r>
        <w:lastRenderedPageBreak/>
        <w:t xml:space="preserve">Type the password in the </w:t>
      </w:r>
      <w:r w:rsidRPr="004E1B1F">
        <w:rPr>
          <w:b/>
        </w:rPr>
        <w:t>Password</w:t>
      </w:r>
      <w:r>
        <w:t xml:space="preserve"> and </w:t>
      </w:r>
      <w:r w:rsidRPr="004E1B1F">
        <w:rPr>
          <w:b/>
        </w:rPr>
        <w:t>Confirm Password</w:t>
      </w:r>
      <w:r>
        <w:t xml:space="preserve"> boxes. </w:t>
      </w:r>
      <w:r w:rsidRPr="004E1B1F">
        <w:rPr>
          <w:b/>
        </w:rPr>
        <w:t>Note:</w:t>
      </w:r>
      <w:r>
        <w:t xml:space="preserve"> Contact the</w:t>
      </w:r>
      <w:r w:rsidRPr="00524E5B">
        <w:t xml:space="preserve"> </w:t>
      </w:r>
      <w:r w:rsidRPr="004E1B1F">
        <w:rPr>
          <w:b/>
        </w:rPr>
        <w:t>IT Operations Analyst</w:t>
      </w:r>
      <w:r w:rsidRPr="00524E5B">
        <w:t xml:space="preserve"> </w:t>
      </w:r>
      <w:r>
        <w:t xml:space="preserve">team to obtain </w:t>
      </w:r>
      <w:r w:rsidRPr="00524E5B">
        <w:t>passwords.</w:t>
      </w:r>
    </w:p>
    <w:p w14:paraId="3403ECE0" w14:textId="77777777" w:rsidR="004E1B1F" w:rsidRDefault="00810D90" w:rsidP="002A377D">
      <w:pPr>
        <w:pStyle w:val="Listalphaa"/>
      </w:pPr>
      <w:r>
        <w:t xml:space="preserve">Click to select the </w:t>
      </w:r>
      <w:r w:rsidR="00083314" w:rsidRPr="004E1B1F">
        <w:rPr>
          <w:b/>
        </w:rPr>
        <w:t>User cannot change password</w:t>
      </w:r>
      <w:r w:rsidR="00083314" w:rsidRPr="00524E5B">
        <w:t xml:space="preserve"> and </w:t>
      </w:r>
      <w:r w:rsidR="00083314" w:rsidRPr="004E1B1F">
        <w:rPr>
          <w:b/>
        </w:rPr>
        <w:t>Password never expires</w:t>
      </w:r>
      <w:r>
        <w:t xml:space="preserve"> check boxes</w:t>
      </w:r>
      <w:r w:rsidR="00083314" w:rsidRPr="00524E5B">
        <w:t xml:space="preserve">. </w:t>
      </w:r>
    </w:p>
    <w:p w14:paraId="15A32305" w14:textId="77777777" w:rsidR="004E1B1F" w:rsidRDefault="004E1B1F" w:rsidP="002A377D">
      <w:pPr>
        <w:pStyle w:val="Listalphaa"/>
      </w:pPr>
      <w:r>
        <w:t>C</w:t>
      </w:r>
      <w:r w:rsidRPr="004E1B1F">
        <w:t xml:space="preserve">lick </w:t>
      </w:r>
      <w:r w:rsidRPr="004E1B1F">
        <w:rPr>
          <w:b/>
        </w:rPr>
        <w:t>Create</w:t>
      </w:r>
      <w:r>
        <w:t>.</w:t>
      </w:r>
      <w:r>
        <w:br/>
      </w:r>
      <w:r w:rsidR="00083314" w:rsidRPr="00524E5B">
        <w:rPr>
          <w:noProof/>
        </w:rPr>
        <w:drawing>
          <wp:inline distT="0" distB="0" distL="0" distR="0" wp14:anchorId="7EA38890" wp14:editId="62BAFBEA">
            <wp:extent cx="3590476" cy="3619048"/>
            <wp:effectExtent l="19050" t="19050" r="10160" b="196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90476" cy="36190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8341E5" w14:textId="77777777" w:rsidR="00126D6A" w:rsidRDefault="00083314" w:rsidP="00B857A7">
      <w:pPr>
        <w:pStyle w:val="Listalphaa"/>
      </w:pPr>
      <w:r w:rsidRPr="00524E5B">
        <w:t>Double</w:t>
      </w:r>
      <w:r w:rsidR="004E1B1F">
        <w:t>-</w:t>
      </w:r>
      <w:r w:rsidRPr="00524E5B">
        <w:t xml:space="preserve">click </w:t>
      </w:r>
      <w:r w:rsidR="00126D6A">
        <w:t>t</w:t>
      </w:r>
      <w:r w:rsidRPr="00524E5B">
        <w:t>he account</w:t>
      </w:r>
      <w:r w:rsidR="00126D6A">
        <w:t xml:space="preserve"> you just </w:t>
      </w:r>
      <w:r w:rsidRPr="00524E5B">
        <w:t xml:space="preserve">created, and </w:t>
      </w:r>
      <w:r w:rsidR="00126D6A">
        <w:t xml:space="preserve">then on the </w:t>
      </w:r>
      <w:r w:rsidRPr="00126D6A">
        <w:rPr>
          <w:b/>
        </w:rPr>
        <w:t>Member</w:t>
      </w:r>
      <w:r w:rsidR="00126D6A" w:rsidRPr="00126D6A">
        <w:rPr>
          <w:b/>
        </w:rPr>
        <w:t xml:space="preserve"> o</w:t>
      </w:r>
      <w:r w:rsidRPr="00126D6A">
        <w:rPr>
          <w:b/>
        </w:rPr>
        <w:t>f</w:t>
      </w:r>
      <w:r w:rsidRPr="00524E5B">
        <w:t xml:space="preserve"> tab</w:t>
      </w:r>
      <w:r w:rsidR="00126D6A">
        <w:t>, c</w:t>
      </w:r>
      <w:r w:rsidRPr="00524E5B">
        <w:t xml:space="preserve">lick </w:t>
      </w:r>
      <w:r w:rsidRPr="00126D6A">
        <w:rPr>
          <w:b/>
        </w:rPr>
        <w:t>Add</w:t>
      </w:r>
      <w:r w:rsidRPr="00524E5B">
        <w:t>.</w:t>
      </w:r>
      <w:r w:rsidR="00126D6A">
        <w:br/>
      </w:r>
      <w:r w:rsidRPr="00524E5B">
        <w:rPr>
          <w:noProof/>
        </w:rPr>
        <w:drawing>
          <wp:inline distT="0" distB="0" distL="0" distR="0" wp14:anchorId="3A5F26BC" wp14:editId="6F5DD542">
            <wp:extent cx="2638425" cy="2984885"/>
            <wp:effectExtent l="19050" t="19050" r="9525" b="254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9981" cy="30092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83C82D" w14:textId="77777777" w:rsidR="00D5163F" w:rsidRDefault="00126D6A" w:rsidP="00B857A7">
      <w:pPr>
        <w:pStyle w:val="Listalphaa"/>
      </w:pPr>
      <w:r>
        <w:lastRenderedPageBreak/>
        <w:t xml:space="preserve">In </w:t>
      </w:r>
      <w:r w:rsidR="00083314" w:rsidRPr="00126D6A">
        <w:rPr>
          <w:b/>
        </w:rPr>
        <w:t>Select Groups</w:t>
      </w:r>
      <w:r w:rsidR="00083314" w:rsidRPr="00524E5B">
        <w:t xml:space="preserve">, </w:t>
      </w:r>
      <w:r>
        <w:t xml:space="preserve">in the </w:t>
      </w:r>
      <w:r w:rsidR="00083314" w:rsidRPr="00126D6A">
        <w:rPr>
          <w:b/>
        </w:rPr>
        <w:t>Enter the object names to select</w:t>
      </w:r>
      <w:r>
        <w:t xml:space="preserve"> area, type </w:t>
      </w:r>
      <w:r w:rsidR="00083314" w:rsidRPr="00126D6A">
        <w:rPr>
          <w:i/>
        </w:rPr>
        <w:t xml:space="preserve">Administrators </w:t>
      </w:r>
      <w:r w:rsidR="00083314" w:rsidRPr="00524E5B">
        <w:t xml:space="preserve">and </w:t>
      </w:r>
      <w:r>
        <w:t xml:space="preserve">then </w:t>
      </w:r>
      <w:r w:rsidR="00083314" w:rsidRPr="00524E5B">
        <w:t xml:space="preserve">click </w:t>
      </w:r>
      <w:r w:rsidR="00083314" w:rsidRPr="00126D6A">
        <w:rPr>
          <w:b/>
        </w:rPr>
        <w:t>Check Names</w:t>
      </w:r>
      <w:r w:rsidR="00083314" w:rsidRPr="00524E5B">
        <w:t xml:space="preserve">. The group name </w:t>
      </w:r>
      <w:r w:rsidR="00D5163F">
        <w:t>is</w:t>
      </w:r>
      <w:r w:rsidR="00083314" w:rsidRPr="00524E5B">
        <w:t xml:space="preserve"> underlined if</w:t>
      </w:r>
      <w:r w:rsidR="00D5163F">
        <w:t xml:space="preserve"> the</w:t>
      </w:r>
      <w:r w:rsidR="00083314" w:rsidRPr="00524E5B">
        <w:t xml:space="preserve"> correct value </w:t>
      </w:r>
      <w:r w:rsidR="00D5163F">
        <w:t xml:space="preserve">was </w:t>
      </w:r>
      <w:r w:rsidR="00083314" w:rsidRPr="00524E5B">
        <w:t xml:space="preserve">entered. </w:t>
      </w:r>
      <w:r w:rsidR="00F33C91">
        <w:br/>
      </w:r>
      <w:r w:rsidR="00F33C91" w:rsidRPr="00524E5B">
        <w:rPr>
          <w:noProof/>
        </w:rPr>
        <w:drawing>
          <wp:inline distT="0" distB="0" distL="0" distR="0" wp14:anchorId="679D1D6C" wp14:editId="117EB01F">
            <wp:extent cx="4497035" cy="2457450"/>
            <wp:effectExtent l="19050" t="19050" r="18415" b="190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7683" cy="24632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A36C51" w14:textId="77777777" w:rsidR="00D5163F" w:rsidRDefault="00083314" w:rsidP="00B857A7">
      <w:pPr>
        <w:pStyle w:val="Listalphaa"/>
      </w:pPr>
      <w:r w:rsidRPr="00D5163F">
        <w:t xml:space="preserve">Click </w:t>
      </w:r>
      <w:r w:rsidRPr="00D5163F">
        <w:rPr>
          <w:b/>
        </w:rPr>
        <w:t>OK</w:t>
      </w:r>
      <w:r w:rsidRPr="00524E5B">
        <w:t xml:space="preserve">. </w:t>
      </w:r>
    </w:p>
    <w:p w14:paraId="267F56F0" w14:textId="77777777" w:rsidR="00083314" w:rsidRDefault="00083314" w:rsidP="00344CD3">
      <w:pPr>
        <w:pStyle w:val="Listalphaa"/>
      </w:pPr>
      <w:r w:rsidRPr="00524E5B">
        <w:t>Double</w:t>
      </w:r>
      <w:r w:rsidR="00F33C91">
        <w:t>-</w:t>
      </w:r>
      <w:r w:rsidRPr="00524E5B">
        <w:t xml:space="preserve">click </w:t>
      </w:r>
      <w:r w:rsidR="00F33C91">
        <w:t>the</w:t>
      </w:r>
      <w:r w:rsidRPr="00524E5B">
        <w:t xml:space="preserve"> account again</w:t>
      </w:r>
      <w:r w:rsidR="00F33C91">
        <w:t>,</w:t>
      </w:r>
      <w:r w:rsidRPr="00524E5B">
        <w:t xml:space="preserve"> and </w:t>
      </w:r>
      <w:r w:rsidR="00F33C91">
        <w:t xml:space="preserve">then on the </w:t>
      </w:r>
      <w:r w:rsidR="00F33C91" w:rsidRPr="00F33C91">
        <w:rPr>
          <w:b/>
        </w:rPr>
        <w:t>Member of</w:t>
      </w:r>
      <w:r w:rsidR="00F33C91" w:rsidRPr="00524E5B">
        <w:t xml:space="preserve"> tab</w:t>
      </w:r>
      <w:r w:rsidR="00F33C91">
        <w:t>, c</w:t>
      </w:r>
      <w:r w:rsidR="00F33C91" w:rsidRPr="00524E5B">
        <w:t xml:space="preserve">lick </w:t>
      </w:r>
      <w:r w:rsidRPr="00F33C91">
        <w:rPr>
          <w:b/>
        </w:rPr>
        <w:t>Users</w:t>
      </w:r>
      <w:r w:rsidR="00F33C91">
        <w:t xml:space="preserve">, and then click </w:t>
      </w:r>
      <w:r w:rsidR="00F33C91" w:rsidRPr="00F33C91">
        <w:rPr>
          <w:b/>
        </w:rPr>
        <w:t>Remove</w:t>
      </w:r>
      <w:r w:rsidR="00F33C91">
        <w:t xml:space="preserve">. </w:t>
      </w:r>
    </w:p>
    <w:p w14:paraId="7E370429" w14:textId="77777777" w:rsidR="00F33C91" w:rsidRDefault="00F33C91" w:rsidP="00524E5B">
      <w:pPr>
        <w:pStyle w:val="Listalphaa"/>
      </w:pPr>
      <w:r w:rsidRPr="00524E5B">
        <w:t xml:space="preserve">Repeat steps </w:t>
      </w:r>
      <w:r w:rsidRPr="00F33C91">
        <w:rPr>
          <w:b/>
        </w:rPr>
        <w:t>a</w:t>
      </w:r>
      <w:r w:rsidRPr="00524E5B">
        <w:t xml:space="preserve"> </w:t>
      </w:r>
      <w:r>
        <w:t xml:space="preserve">- </w:t>
      </w:r>
      <w:r w:rsidRPr="00F33C91">
        <w:rPr>
          <w:b/>
        </w:rPr>
        <w:t>i</w:t>
      </w:r>
      <w:r>
        <w:t xml:space="preserve"> t</w:t>
      </w:r>
      <w:r w:rsidRPr="00524E5B">
        <w:t>o setup other accounts</w:t>
      </w:r>
      <w:r>
        <w:t>,</w:t>
      </w:r>
      <w:r w:rsidRPr="00524E5B">
        <w:t xml:space="preserve"> as</w:t>
      </w:r>
      <w:r>
        <w:t xml:space="preserve"> </w:t>
      </w:r>
      <w:r w:rsidRPr="00524E5B">
        <w:t>needed.</w:t>
      </w:r>
    </w:p>
    <w:p w14:paraId="1FA783F8" w14:textId="77777777" w:rsidR="00F74B3F" w:rsidRDefault="00083314" w:rsidP="00E54D59">
      <w:pPr>
        <w:pStyle w:val="Listnum1"/>
      </w:pPr>
      <w:r w:rsidRPr="00524E5B">
        <w:t xml:space="preserve">Click </w:t>
      </w:r>
      <w:r w:rsidRPr="00F74B3F">
        <w:rPr>
          <w:b/>
        </w:rPr>
        <w:t>Start</w:t>
      </w:r>
      <w:r w:rsidR="00F33C91">
        <w:t xml:space="preserve">, </w:t>
      </w:r>
      <w:r w:rsidRPr="00524E5B">
        <w:t>type</w:t>
      </w:r>
      <w:r w:rsidR="00F74B3F">
        <w:t xml:space="preserve"> </w:t>
      </w:r>
      <w:r w:rsidRPr="00F74B3F">
        <w:rPr>
          <w:i/>
        </w:rPr>
        <w:t>Group Policy</w:t>
      </w:r>
      <w:r w:rsidR="00F74B3F">
        <w:t xml:space="preserve">, and then click </w:t>
      </w:r>
      <w:r w:rsidRPr="00F74B3F">
        <w:rPr>
          <w:b/>
        </w:rPr>
        <w:t>Edit group policy</w:t>
      </w:r>
      <w:r w:rsidRPr="00524E5B">
        <w:t>.</w:t>
      </w:r>
      <w:r w:rsidR="00F33C91">
        <w:br/>
      </w:r>
      <w:r w:rsidRPr="00524E5B">
        <w:t xml:space="preserve"> </w:t>
      </w:r>
      <w:r w:rsidRPr="00524E5B">
        <w:rPr>
          <w:noProof/>
        </w:rPr>
        <w:drawing>
          <wp:inline distT="0" distB="0" distL="0" distR="0" wp14:anchorId="36792871" wp14:editId="6111358A">
            <wp:extent cx="2000250" cy="3505648"/>
            <wp:effectExtent l="19050" t="19050" r="19050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1147" cy="3524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7E8A4C" w14:textId="77777777" w:rsidR="00BC21F1" w:rsidRPr="00BC21F1" w:rsidRDefault="00F91186" w:rsidP="00DC3CFD">
      <w:pPr>
        <w:pStyle w:val="Listnum1"/>
        <w:rPr>
          <w:u w:val="single"/>
        </w:rPr>
      </w:pPr>
      <w:r>
        <w:lastRenderedPageBreak/>
        <w:t xml:space="preserve">In </w:t>
      </w:r>
      <w:r w:rsidR="00BC21F1" w:rsidRPr="00BC21F1">
        <w:rPr>
          <w:b/>
        </w:rPr>
        <w:t xml:space="preserve">Local Group Policy Editor, </w:t>
      </w:r>
      <w:r w:rsidR="00BC21F1" w:rsidRPr="00BC21F1">
        <w:t>set the following group policies</w:t>
      </w:r>
      <w:r w:rsidR="00BC21F1" w:rsidRPr="00BC21F1">
        <w:rPr>
          <w:b/>
        </w:rPr>
        <w:br/>
      </w:r>
      <w:r w:rsidR="00083314" w:rsidRPr="00BC21F1">
        <w:rPr>
          <w:b/>
          <w:noProof/>
        </w:rPr>
        <w:drawing>
          <wp:inline distT="0" distB="0" distL="0" distR="0" wp14:anchorId="6C3FDBB4" wp14:editId="68DC69CC">
            <wp:extent cx="4429125" cy="1462179"/>
            <wp:effectExtent l="19050" t="19050" r="9525" b="241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54183" cy="14704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8C7135" w14:textId="77777777" w:rsidR="00BC21F1" w:rsidRPr="00BC21F1" w:rsidRDefault="00BC21F1" w:rsidP="00BC21F1">
      <w:pPr>
        <w:pStyle w:val="Listnum1"/>
        <w:numPr>
          <w:ilvl w:val="1"/>
          <w:numId w:val="7"/>
        </w:numPr>
      </w:pPr>
      <w:r>
        <w:t xml:space="preserve">Expand </w:t>
      </w:r>
      <w:r w:rsidR="00083314" w:rsidRPr="00BC21F1">
        <w:rPr>
          <w:b/>
        </w:rPr>
        <w:t>Computer Configuration &gt; Administrative Templates &gt; Windows Components &gt; Store</w:t>
      </w:r>
      <w:r>
        <w:t>, and then</w:t>
      </w:r>
      <w:r w:rsidR="00083314" w:rsidRPr="00BC21F1">
        <w:rPr>
          <w:b/>
        </w:rPr>
        <w:t xml:space="preserve"> </w:t>
      </w:r>
      <w:r w:rsidRPr="00BC21F1">
        <w:t>configure the following policies:</w:t>
      </w:r>
    </w:p>
    <w:p w14:paraId="0BDFD1CD" w14:textId="77777777" w:rsidR="00BC21F1" w:rsidRDefault="00083314" w:rsidP="00BC21F1">
      <w:pPr>
        <w:pStyle w:val="Listnum1"/>
        <w:numPr>
          <w:ilvl w:val="2"/>
          <w:numId w:val="7"/>
        </w:numPr>
      </w:pPr>
      <w:r w:rsidRPr="00524E5B">
        <w:t>“</w:t>
      </w:r>
      <w:r w:rsidRPr="00BC21F1">
        <w:rPr>
          <w:b/>
        </w:rPr>
        <w:t>Turn off the store application</w:t>
      </w:r>
      <w:r w:rsidRPr="00524E5B">
        <w:t>” set “</w:t>
      </w:r>
      <w:r w:rsidRPr="00BC21F1">
        <w:rPr>
          <w:b/>
        </w:rPr>
        <w:t>Enabled</w:t>
      </w:r>
      <w:r w:rsidRPr="00524E5B">
        <w:t xml:space="preserve">”. </w:t>
      </w:r>
    </w:p>
    <w:p w14:paraId="24806D42" w14:textId="77777777" w:rsidR="00BC21F1" w:rsidRDefault="00083314" w:rsidP="00BC21F1">
      <w:pPr>
        <w:pStyle w:val="Listnum1"/>
        <w:numPr>
          <w:ilvl w:val="2"/>
          <w:numId w:val="7"/>
        </w:numPr>
      </w:pPr>
      <w:r w:rsidRPr="00524E5B">
        <w:t>“</w:t>
      </w:r>
      <w:r w:rsidRPr="00BC21F1">
        <w:rPr>
          <w:b/>
        </w:rPr>
        <w:t>Turn off Automatic Download and Install of updates</w:t>
      </w:r>
      <w:r w:rsidRPr="00524E5B">
        <w:t>” set “</w:t>
      </w:r>
      <w:r w:rsidRPr="00BC21F1">
        <w:rPr>
          <w:b/>
        </w:rPr>
        <w:t>Enable</w:t>
      </w:r>
      <w:r w:rsidRPr="00524E5B">
        <w:t>d”.</w:t>
      </w:r>
    </w:p>
    <w:p w14:paraId="6DEC30E6" w14:textId="77777777" w:rsidR="00BC21F1" w:rsidRDefault="00BC21F1" w:rsidP="00BC21F1">
      <w:pPr>
        <w:pStyle w:val="Listnum1"/>
        <w:numPr>
          <w:ilvl w:val="1"/>
          <w:numId w:val="7"/>
        </w:numPr>
      </w:pPr>
      <w:r w:rsidRPr="00BC21F1">
        <w:t xml:space="preserve">Expand </w:t>
      </w:r>
      <w:r w:rsidR="00083314" w:rsidRPr="00BC21F1">
        <w:rPr>
          <w:b/>
        </w:rPr>
        <w:t>User Configuration &gt; Administrative Templates &gt; Windows Components &gt; Internet</w:t>
      </w:r>
      <w:r>
        <w:rPr>
          <w:b/>
        </w:rPr>
        <w:t xml:space="preserve"> Explorer &gt; Advanced settings &gt;</w:t>
      </w:r>
      <w:r w:rsidR="0005054F" w:rsidRPr="00BC21F1">
        <w:rPr>
          <w:b/>
        </w:rPr>
        <w:t>Browsing</w:t>
      </w:r>
      <w:r w:rsidR="0005054F" w:rsidRPr="00524E5B">
        <w:t>,</w:t>
      </w:r>
      <w:r>
        <w:t xml:space="preserve"> and then</w:t>
      </w:r>
      <w:r w:rsidRPr="00BC21F1">
        <w:rPr>
          <w:b/>
        </w:rPr>
        <w:t xml:space="preserve"> </w:t>
      </w:r>
      <w:r w:rsidRPr="00BC21F1">
        <w:t>configure the following policies:</w:t>
      </w:r>
    </w:p>
    <w:p w14:paraId="191CE30A" w14:textId="77777777" w:rsidR="00BC21F1" w:rsidRDefault="00083314" w:rsidP="00BC21F1">
      <w:pPr>
        <w:pStyle w:val="Listnum1"/>
        <w:numPr>
          <w:ilvl w:val="2"/>
          <w:numId w:val="7"/>
        </w:numPr>
      </w:pPr>
      <w:r w:rsidRPr="00524E5B">
        <w:t>“</w:t>
      </w:r>
      <w:r w:rsidRPr="00BC21F1">
        <w:rPr>
          <w:b/>
        </w:rPr>
        <w:t>Hide the button that opens Microsoft Edge</w:t>
      </w:r>
      <w:r w:rsidRPr="00524E5B">
        <w:t>”</w:t>
      </w:r>
      <w:r w:rsidR="00BC21F1">
        <w:t xml:space="preserve"> </w:t>
      </w:r>
      <w:r w:rsidRPr="00524E5B">
        <w:t>set “</w:t>
      </w:r>
      <w:r w:rsidRPr="00BC21F1">
        <w:rPr>
          <w:b/>
        </w:rPr>
        <w:t>Enabled</w:t>
      </w:r>
      <w:r w:rsidRPr="00524E5B">
        <w:t>”.</w:t>
      </w:r>
    </w:p>
    <w:p w14:paraId="043EB74D" w14:textId="77777777" w:rsidR="00A35FD3" w:rsidRDefault="00A35FD3" w:rsidP="00044E88">
      <w:pPr>
        <w:pStyle w:val="Listnum1"/>
      </w:pPr>
      <w:r>
        <w:t>On the</w:t>
      </w:r>
      <w:r w:rsidR="00C02BF3">
        <w:t xml:space="preserve"> </w:t>
      </w:r>
      <w:r w:rsidR="00C02BF3" w:rsidRPr="00A35FD3">
        <w:rPr>
          <w:b/>
        </w:rPr>
        <w:t>hqppwmdt01</w:t>
      </w:r>
      <w:r w:rsidR="00C02BF3">
        <w:t xml:space="preserve"> </w:t>
      </w:r>
      <w:r>
        <w:t xml:space="preserve">server, go to </w:t>
      </w:r>
      <w:r w:rsidR="00083314" w:rsidRPr="00A35FD3">
        <w:rPr>
          <w:b/>
        </w:rPr>
        <w:t>C:\Setup\Scripts\</w:t>
      </w:r>
      <w:r w:rsidR="00C02BF3" w:rsidRPr="00C02BF3">
        <w:t>. C</w:t>
      </w:r>
      <w:r w:rsidR="00083314" w:rsidRPr="00524E5B">
        <w:t xml:space="preserve">opy </w:t>
      </w:r>
      <w:r w:rsidR="00C02BF3">
        <w:t xml:space="preserve">the </w:t>
      </w:r>
      <w:r w:rsidR="00083314" w:rsidRPr="00524E5B">
        <w:t xml:space="preserve">script </w:t>
      </w:r>
      <w:r w:rsidR="00083314" w:rsidRPr="00A35FD3">
        <w:rPr>
          <w:b/>
        </w:rPr>
        <w:t>Invoke-RemoveBuiltinApps.ps1</w:t>
      </w:r>
      <w:r w:rsidR="00083314" w:rsidRPr="00524E5B">
        <w:t xml:space="preserve"> and </w:t>
      </w:r>
      <w:r w:rsidR="00C02BF3">
        <w:t xml:space="preserve">paste it to the </w:t>
      </w:r>
      <w:r w:rsidR="00083314" w:rsidRPr="00524E5B">
        <w:t>desktop</w:t>
      </w:r>
      <w:r>
        <w:t xml:space="preserve"> of the computer that you are configuring</w:t>
      </w:r>
      <w:r w:rsidR="00083314" w:rsidRPr="00524E5B">
        <w:t>.</w:t>
      </w:r>
    </w:p>
    <w:p w14:paraId="750AAF14" w14:textId="77777777" w:rsidR="00A35FD3" w:rsidRDefault="00A35FD3" w:rsidP="00DD6EC0">
      <w:pPr>
        <w:pStyle w:val="Listnum1"/>
      </w:pPr>
      <w:r>
        <w:t xml:space="preserve">Start </w:t>
      </w:r>
      <w:r w:rsidR="0005054F" w:rsidRPr="00524E5B">
        <w:t>PowerShell</w:t>
      </w:r>
      <w:r w:rsidR="00AB0217">
        <w:t xml:space="preserve"> and</w:t>
      </w:r>
      <w:r w:rsidR="00083314" w:rsidRPr="00524E5B">
        <w:t xml:space="preserve"> browse to the administrator’s profile desktop folder.</w:t>
      </w:r>
      <w:r>
        <w:br/>
      </w:r>
      <w:r w:rsidR="00083314" w:rsidRPr="00524E5B">
        <w:rPr>
          <w:noProof/>
        </w:rPr>
        <w:drawing>
          <wp:inline distT="0" distB="0" distL="0" distR="0" wp14:anchorId="6AD3960B" wp14:editId="52300327">
            <wp:extent cx="3800475" cy="689170"/>
            <wp:effectExtent l="19050" t="19050" r="9525" b="158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37747" cy="6959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EB959E" w14:textId="77777777" w:rsidR="00A35FD3" w:rsidRDefault="00A35FD3" w:rsidP="00DD6EC0">
      <w:pPr>
        <w:pStyle w:val="Listnum1"/>
      </w:pPr>
      <w:r>
        <w:t xml:space="preserve">Type the </w:t>
      </w:r>
      <w:r w:rsidR="00083314" w:rsidRPr="00524E5B">
        <w:t xml:space="preserve">command </w:t>
      </w:r>
      <w:r w:rsidR="00083314" w:rsidRPr="00A35FD3">
        <w:rPr>
          <w:i/>
        </w:rPr>
        <w:t>Set-ExecutionPolicy UnRestricted</w:t>
      </w:r>
      <w:r w:rsidR="00083314" w:rsidRPr="00524E5B">
        <w:t xml:space="preserve"> and</w:t>
      </w:r>
      <w:r>
        <w:t xml:space="preserve"> then press ENTER. </w:t>
      </w:r>
      <w:r w:rsidR="00083314" w:rsidRPr="00524E5B">
        <w:t xml:space="preserve"> </w:t>
      </w:r>
    </w:p>
    <w:p w14:paraId="29D791E9" w14:textId="77777777" w:rsidR="00A35FD3" w:rsidRDefault="00A35FD3" w:rsidP="00672E4B">
      <w:pPr>
        <w:pStyle w:val="Listnum1"/>
      </w:pPr>
      <w:r>
        <w:t>When prompted to continue, t</w:t>
      </w:r>
      <w:r w:rsidR="00083314" w:rsidRPr="00524E5B">
        <w:t xml:space="preserve">ype </w:t>
      </w:r>
      <w:r w:rsidR="00083314" w:rsidRPr="00A35FD3">
        <w:rPr>
          <w:i/>
        </w:rPr>
        <w:t>A</w:t>
      </w:r>
      <w:r>
        <w:t xml:space="preserve"> </w:t>
      </w:r>
      <w:r w:rsidR="00083314" w:rsidRPr="00524E5B">
        <w:t>to change the execution policy.</w:t>
      </w:r>
      <w:r>
        <w:br/>
      </w:r>
      <w:r w:rsidR="00083314" w:rsidRPr="00524E5B">
        <w:rPr>
          <w:noProof/>
        </w:rPr>
        <w:drawing>
          <wp:inline distT="0" distB="0" distL="0" distR="0" wp14:anchorId="16F5E362" wp14:editId="7220F5DF">
            <wp:extent cx="5267325" cy="1038271"/>
            <wp:effectExtent l="19050" t="19050" r="9525" b="2857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9932" cy="10427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05645F" w14:textId="77777777" w:rsidR="00A35FD3" w:rsidRDefault="00083314" w:rsidP="00B76D8D">
      <w:pPr>
        <w:pStyle w:val="Listnum1"/>
      </w:pPr>
      <w:r w:rsidRPr="00524E5B">
        <w:t xml:space="preserve">Type the name of the script file and </w:t>
      </w:r>
      <w:r w:rsidR="00A35FD3">
        <w:t xml:space="preserve">then </w:t>
      </w:r>
      <w:r w:rsidR="00AB0217">
        <w:t>press ENTER</w:t>
      </w:r>
      <w:r w:rsidRPr="00524E5B">
        <w:t>.</w:t>
      </w:r>
      <w:r w:rsidR="00A35FD3">
        <w:br/>
      </w:r>
      <w:r w:rsidRPr="00524E5B">
        <w:rPr>
          <w:noProof/>
        </w:rPr>
        <w:drawing>
          <wp:inline distT="0" distB="0" distL="0" distR="0" wp14:anchorId="758572F4" wp14:editId="1B980017">
            <wp:extent cx="4647619" cy="780952"/>
            <wp:effectExtent l="19050" t="19050" r="19685" b="1968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47619" cy="780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35FD3">
        <w:br/>
        <w:t xml:space="preserve">The following </w:t>
      </w:r>
      <w:r w:rsidRPr="00524E5B">
        <w:t xml:space="preserve">messages </w:t>
      </w:r>
      <w:r w:rsidR="00A35FD3">
        <w:t xml:space="preserve">appear. </w:t>
      </w:r>
      <w:r w:rsidR="00A35FD3">
        <w:br/>
      </w:r>
      <w:r w:rsidRPr="00524E5B">
        <w:rPr>
          <w:noProof/>
        </w:rPr>
        <w:lastRenderedPageBreak/>
        <w:drawing>
          <wp:inline distT="0" distB="0" distL="0" distR="0" wp14:anchorId="3148392A" wp14:editId="3AC5CCAF">
            <wp:extent cx="5943600" cy="1969770"/>
            <wp:effectExtent l="19050" t="19050" r="19050" b="1143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97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A35FD3">
        <w:br/>
      </w:r>
      <w:r w:rsidR="00A35FD3" w:rsidRPr="00524E5B">
        <w:t xml:space="preserve">If </w:t>
      </w:r>
      <w:r w:rsidR="00A35FD3">
        <w:t xml:space="preserve">the </w:t>
      </w:r>
      <w:r w:rsidR="00A35FD3" w:rsidRPr="00524E5B">
        <w:t xml:space="preserve">command completes without error, PowerShell will return to the prompt. </w:t>
      </w:r>
      <w:r w:rsidR="00AB0217">
        <w:br/>
      </w:r>
      <w:r w:rsidR="00A35FD3">
        <w:t xml:space="preserve">When </w:t>
      </w:r>
      <w:r w:rsidR="00A35FD3" w:rsidRPr="00524E5B">
        <w:t>successfully completed, delete the script from the desktop.</w:t>
      </w:r>
      <w:r w:rsidR="00A35FD3">
        <w:br/>
      </w:r>
      <w:r w:rsidRPr="00524E5B">
        <w:rPr>
          <w:noProof/>
        </w:rPr>
        <w:drawing>
          <wp:inline distT="0" distB="0" distL="0" distR="0" wp14:anchorId="514A39E7" wp14:editId="279C3513">
            <wp:extent cx="5943600" cy="982345"/>
            <wp:effectExtent l="19050" t="19050" r="19050" b="273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82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E86A5A" w14:textId="77777777" w:rsidR="00A35FD3" w:rsidRDefault="00083314" w:rsidP="00DF7627">
      <w:pPr>
        <w:pStyle w:val="Listnum1"/>
      </w:pPr>
      <w:r w:rsidRPr="00524E5B">
        <w:t xml:space="preserve">Click </w:t>
      </w:r>
      <w:r w:rsidRPr="00A35FD3">
        <w:rPr>
          <w:b/>
        </w:rPr>
        <w:t>Start</w:t>
      </w:r>
      <w:r w:rsidRPr="00524E5B">
        <w:t xml:space="preserve"> and unpin all the apps in the right-hand side of the menu. Also, unpin all shortcuts from taskbar except IE and File Explorer. </w:t>
      </w:r>
      <w:r w:rsidR="00A35FD3">
        <w:t xml:space="preserve">The following </w:t>
      </w:r>
      <w:r w:rsidRPr="00524E5B">
        <w:t>screenshot</w:t>
      </w:r>
      <w:r w:rsidR="00A35FD3">
        <w:t xml:space="preserve"> shows what Start menu and taskbar </w:t>
      </w:r>
      <w:r w:rsidRPr="00524E5B">
        <w:t>should look like</w:t>
      </w:r>
      <w:r w:rsidR="00A35FD3">
        <w:t xml:space="preserve"> when you are finished</w:t>
      </w:r>
      <w:r w:rsidRPr="00524E5B">
        <w:t>.</w:t>
      </w:r>
      <w:r w:rsidR="00A35FD3">
        <w:t xml:space="preserve"> </w:t>
      </w:r>
      <w:r w:rsidR="00A35FD3">
        <w:br/>
      </w:r>
      <w:r w:rsidRPr="00524E5B">
        <w:rPr>
          <w:noProof/>
        </w:rPr>
        <w:drawing>
          <wp:inline distT="0" distB="0" distL="0" distR="0" wp14:anchorId="092E71E6" wp14:editId="5CA5E0F9">
            <wp:extent cx="4442460" cy="3333742"/>
            <wp:effectExtent l="19050" t="19050" r="15240" b="1968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06897" cy="33820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44D05E" w14:textId="77777777" w:rsidR="00A35FD3" w:rsidRDefault="00A35FD3" w:rsidP="00364096">
      <w:pPr>
        <w:pStyle w:val="Listnum1"/>
      </w:pPr>
      <w:r>
        <w:t xml:space="preserve">Start </w:t>
      </w:r>
      <w:r w:rsidR="00083314" w:rsidRPr="00A35FD3">
        <w:rPr>
          <w:b/>
        </w:rPr>
        <w:t>File Explorer</w:t>
      </w:r>
      <w:r w:rsidR="00083314" w:rsidRPr="00524E5B">
        <w:t xml:space="preserve"> and </w:t>
      </w:r>
      <w:r>
        <w:t xml:space="preserve">then </w:t>
      </w:r>
      <w:r w:rsidR="009463CD">
        <w:t xml:space="preserve">on the </w:t>
      </w:r>
      <w:r w:rsidR="009463CD" w:rsidRPr="009463CD">
        <w:rPr>
          <w:b/>
        </w:rPr>
        <w:t>File</w:t>
      </w:r>
      <w:r w:rsidR="009463CD">
        <w:t xml:space="preserve"> menu, select </w:t>
      </w:r>
      <w:r w:rsidR="009463CD" w:rsidRPr="009463CD">
        <w:rPr>
          <w:b/>
        </w:rPr>
        <w:t>Change folder and search options</w:t>
      </w:r>
      <w:r w:rsidR="009463CD">
        <w:t>. S</w:t>
      </w:r>
      <w:r>
        <w:t>et the following options:</w:t>
      </w:r>
    </w:p>
    <w:p w14:paraId="34FA7F8A" w14:textId="77777777" w:rsidR="00A35FD3" w:rsidRDefault="009463CD" w:rsidP="009463CD">
      <w:pPr>
        <w:pStyle w:val="Listnum1"/>
        <w:numPr>
          <w:ilvl w:val="1"/>
          <w:numId w:val="7"/>
        </w:numPr>
      </w:pPr>
      <w:r>
        <w:t>O</w:t>
      </w:r>
      <w:r w:rsidR="00083314" w:rsidRPr="00524E5B">
        <w:t xml:space="preserve">n the </w:t>
      </w:r>
      <w:r w:rsidR="00083314" w:rsidRPr="009463CD">
        <w:rPr>
          <w:b/>
        </w:rPr>
        <w:t>General</w:t>
      </w:r>
      <w:r w:rsidR="00083314" w:rsidRPr="00524E5B">
        <w:t xml:space="preserve"> tab, </w:t>
      </w:r>
      <w:r>
        <w:t xml:space="preserve">in the </w:t>
      </w:r>
      <w:r w:rsidR="00083314" w:rsidRPr="009463CD">
        <w:rPr>
          <w:b/>
        </w:rPr>
        <w:t>Open File Explorer to</w:t>
      </w:r>
      <w:r>
        <w:rPr>
          <w:b/>
        </w:rPr>
        <w:t xml:space="preserve"> list</w:t>
      </w:r>
      <w:r w:rsidRPr="009463CD">
        <w:t>, select</w:t>
      </w:r>
      <w:r>
        <w:rPr>
          <w:b/>
        </w:rPr>
        <w:t xml:space="preserve"> </w:t>
      </w:r>
      <w:r w:rsidR="00083314" w:rsidRPr="009463CD">
        <w:rPr>
          <w:b/>
        </w:rPr>
        <w:t>This PC</w:t>
      </w:r>
      <w:r w:rsidR="00083314" w:rsidRPr="00524E5B">
        <w:t>.</w:t>
      </w:r>
    </w:p>
    <w:p w14:paraId="08FB9F5D" w14:textId="77777777" w:rsidR="00A35FD3" w:rsidRDefault="009463CD" w:rsidP="009463CD">
      <w:pPr>
        <w:pStyle w:val="Listnum1"/>
        <w:numPr>
          <w:ilvl w:val="1"/>
          <w:numId w:val="7"/>
        </w:numPr>
      </w:pPr>
      <w:r>
        <w:t xml:space="preserve">On the </w:t>
      </w:r>
      <w:r w:rsidRPr="009463CD">
        <w:rPr>
          <w:b/>
        </w:rPr>
        <w:t>View</w:t>
      </w:r>
      <w:r>
        <w:t xml:space="preserve"> tab, click to select the </w:t>
      </w:r>
      <w:r w:rsidR="00083314" w:rsidRPr="009463CD">
        <w:rPr>
          <w:b/>
        </w:rPr>
        <w:t>Show status bar</w:t>
      </w:r>
      <w:r>
        <w:t xml:space="preserve"> check box</w:t>
      </w:r>
      <w:r w:rsidR="00083314" w:rsidRPr="00524E5B">
        <w:t>.</w:t>
      </w:r>
    </w:p>
    <w:p w14:paraId="381D582D" w14:textId="77777777" w:rsidR="009463CD" w:rsidRDefault="00083314" w:rsidP="009463CD">
      <w:pPr>
        <w:pStyle w:val="Listnum1"/>
        <w:numPr>
          <w:ilvl w:val="1"/>
          <w:numId w:val="7"/>
        </w:numPr>
      </w:pPr>
      <w:r w:rsidRPr="00524E5B">
        <w:lastRenderedPageBreak/>
        <w:t xml:space="preserve">Click </w:t>
      </w:r>
      <w:r w:rsidRPr="00B01FCE">
        <w:rPr>
          <w:b/>
        </w:rPr>
        <w:t>Apply to Folders</w:t>
      </w:r>
      <w:r w:rsidR="00B01FCE">
        <w:t>,</w:t>
      </w:r>
      <w:r w:rsidRPr="00524E5B">
        <w:t xml:space="preserve"> and</w:t>
      </w:r>
      <w:r w:rsidR="00B01FCE">
        <w:t xml:space="preserve"> then</w:t>
      </w:r>
      <w:r w:rsidRPr="00524E5B">
        <w:t xml:space="preserve"> click </w:t>
      </w:r>
      <w:r w:rsidRPr="00B01FCE">
        <w:rPr>
          <w:b/>
        </w:rPr>
        <w:t>Apply</w:t>
      </w:r>
      <w:r w:rsidRPr="00524E5B">
        <w:t>.</w:t>
      </w:r>
      <w:r w:rsidR="00B01FCE">
        <w:br/>
      </w:r>
      <w:r w:rsidRPr="00524E5B">
        <w:rPr>
          <w:noProof/>
        </w:rPr>
        <w:drawing>
          <wp:inline distT="0" distB="0" distL="0" distR="0" wp14:anchorId="6308D7C2" wp14:editId="654A0BF6">
            <wp:extent cx="3009595" cy="3724275"/>
            <wp:effectExtent l="19050" t="19050" r="1968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30469" cy="37501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CC8253" w14:textId="77777777" w:rsidR="00CA56C9" w:rsidRDefault="00083314" w:rsidP="0013605C">
      <w:pPr>
        <w:pStyle w:val="Listnum1"/>
      </w:pPr>
      <w:r w:rsidRPr="00524E5B">
        <w:t>Click</w:t>
      </w:r>
      <w:r w:rsidR="00BA348A">
        <w:t xml:space="preserve"> </w:t>
      </w:r>
      <w:r w:rsidRPr="00CA56C9">
        <w:rPr>
          <w:b/>
        </w:rPr>
        <w:t>Start</w:t>
      </w:r>
      <w:r w:rsidR="00CA56C9">
        <w:t xml:space="preserve">, </w:t>
      </w:r>
      <w:r w:rsidRPr="00524E5B">
        <w:t xml:space="preserve">type </w:t>
      </w:r>
      <w:r w:rsidRPr="00CA56C9">
        <w:rPr>
          <w:i/>
        </w:rPr>
        <w:t>user</w:t>
      </w:r>
      <w:r w:rsidR="00CA56C9">
        <w:t xml:space="preserve">, </w:t>
      </w:r>
      <w:r w:rsidRPr="00524E5B">
        <w:t xml:space="preserve">and </w:t>
      </w:r>
      <w:r w:rsidR="00CA56C9">
        <w:t xml:space="preserve">then </w:t>
      </w:r>
      <w:r w:rsidRPr="00524E5B">
        <w:t xml:space="preserve">select </w:t>
      </w:r>
      <w:r w:rsidRPr="0007156A">
        <w:rPr>
          <w:b/>
        </w:rPr>
        <w:t xml:space="preserve">Change </w:t>
      </w:r>
      <w:r w:rsidR="0007156A" w:rsidRPr="0007156A">
        <w:rPr>
          <w:b/>
        </w:rPr>
        <w:t>User</w:t>
      </w:r>
      <w:r w:rsidRPr="0007156A">
        <w:rPr>
          <w:b/>
        </w:rPr>
        <w:t xml:space="preserve"> Account Control Settings</w:t>
      </w:r>
      <w:r w:rsidR="00CA56C9">
        <w:t>.</w:t>
      </w:r>
      <w:r w:rsidR="00CA56C9">
        <w:rPr>
          <w:noProof/>
        </w:rPr>
        <w:br/>
      </w:r>
      <w:r w:rsidRPr="00524E5B">
        <w:rPr>
          <w:noProof/>
        </w:rPr>
        <w:drawing>
          <wp:inline distT="0" distB="0" distL="0" distR="0" wp14:anchorId="7C17082B" wp14:editId="5B5752FB">
            <wp:extent cx="1301645" cy="2562225"/>
            <wp:effectExtent l="19050" t="19050" r="1333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32242" cy="26224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B08B09" w14:textId="77777777" w:rsidR="0007156A" w:rsidRDefault="00083314" w:rsidP="00524E5B">
      <w:pPr>
        <w:pStyle w:val="Listnum1"/>
      </w:pPr>
      <w:r w:rsidRPr="00524E5B">
        <w:lastRenderedPageBreak/>
        <w:t xml:space="preserve">In </w:t>
      </w:r>
      <w:r w:rsidRPr="0007156A">
        <w:rPr>
          <w:b/>
        </w:rPr>
        <w:t>User Account Control Settings</w:t>
      </w:r>
      <w:r w:rsidRPr="00524E5B">
        <w:t xml:space="preserve">, </w:t>
      </w:r>
      <w:r w:rsidR="0007156A">
        <w:t>move</w:t>
      </w:r>
      <w:r w:rsidRPr="00524E5B">
        <w:t xml:space="preserve"> the slider </w:t>
      </w:r>
      <w:r w:rsidR="0007156A">
        <w:t xml:space="preserve">level </w:t>
      </w:r>
      <w:r w:rsidR="0007156A" w:rsidRPr="00524E5B">
        <w:t xml:space="preserve">down </w:t>
      </w:r>
      <w:r w:rsidRPr="00524E5B">
        <w:t xml:space="preserve">to </w:t>
      </w:r>
      <w:r w:rsidRPr="0007156A">
        <w:rPr>
          <w:b/>
        </w:rPr>
        <w:t>Never notify</w:t>
      </w:r>
      <w:r w:rsidRPr="00524E5B">
        <w:t xml:space="preserve">, </w:t>
      </w:r>
      <w:r w:rsidR="0007156A">
        <w:t xml:space="preserve">and then </w:t>
      </w:r>
      <w:r w:rsidRPr="00524E5B">
        <w:t xml:space="preserve">click </w:t>
      </w:r>
      <w:r w:rsidRPr="0007156A">
        <w:rPr>
          <w:b/>
        </w:rPr>
        <w:t>OK</w:t>
      </w:r>
      <w:r w:rsidRPr="00524E5B">
        <w:t>.</w:t>
      </w:r>
      <w:r w:rsidR="0007156A">
        <w:br/>
      </w:r>
      <w:r w:rsidRPr="00524E5B">
        <w:rPr>
          <w:noProof/>
        </w:rPr>
        <w:drawing>
          <wp:inline distT="0" distB="0" distL="0" distR="0" wp14:anchorId="4A5BB1C9" wp14:editId="3AC03DFE">
            <wp:extent cx="3649275" cy="2676525"/>
            <wp:effectExtent l="19050" t="19050" r="2794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81625" cy="27002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D2ACC9" w14:textId="77777777" w:rsidR="00496FC0" w:rsidRDefault="00496FC0" w:rsidP="004B3F69">
      <w:pPr>
        <w:pStyle w:val="Listnum1"/>
      </w:pPr>
      <w:r>
        <w:t xml:space="preserve">Click </w:t>
      </w:r>
      <w:r w:rsidRPr="00496FC0">
        <w:rPr>
          <w:b/>
        </w:rPr>
        <w:t>Start</w:t>
      </w:r>
      <w:r>
        <w:t xml:space="preserve">, and then click the gear icon to open </w:t>
      </w:r>
      <w:r w:rsidRPr="00496FC0">
        <w:rPr>
          <w:b/>
        </w:rPr>
        <w:t>Settings</w:t>
      </w:r>
      <w:r>
        <w:t>.</w:t>
      </w:r>
      <w:r>
        <w:br/>
      </w:r>
      <w:r>
        <w:rPr>
          <w:noProof/>
        </w:rPr>
        <w:drawing>
          <wp:inline distT="0" distB="0" distL="0" distR="0" wp14:anchorId="30DB4853" wp14:editId="330BF9BD">
            <wp:extent cx="449619" cy="1249788"/>
            <wp:effectExtent l="19050" t="19050" r="26670" b="266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9619" cy="12497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3B9707" w14:textId="77777777" w:rsidR="00496FC0" w:rsidRDefault="00083314" w:rsidP="004B3F69">
      <w:pPr>
        <w:pStyle w:val="Listnum1"/>
      </w:pPr>
      <w:r w:rsidRPr="00524E5B">
        <w:t xml:space="preserve">In </w:t>
      </w:r>
      <w:r w:rsidR="00496FC0" w:rsidRPr="00496FC0">
        <w:rPr>
          <w:b/>
        </w:rPr>
        <w:t>Windows</w:t>
      </w:r>
      <w:r w:rsidR="00496FC0">
        <w:t xml:space="preserve"> </w:t>
      </w:r>
      <w:r w:rsidRPr="00496FC0">
        <w:rPr>
          <w:b/>
        </w:rPr>
        <w:t>Settings</w:t>
      </w:r>
      <w:r w:rsidR="00496FC0">
        <w:t xml:space="preserve">, click </w:t>
      </w:r>
      <w:r w:rsidRPr="00496FC0">
        <w:rPr>
          <w:b/>
        </w:rPr>
        <w:t>Time &amp; Language</w:t>
      </w:r>
      <w:r w:rsidR="00496FC0">
        <w:t>.</w:t>
      </w:r>
    </w:p>
    <w:p w14:paraId="411DB29F" w14:textId="77777777" w:rsidR="00496FC0" w:rsidRDefault="00496FC0" w:rsidP="00920BAA">
      <w:pPr>
        <w:pStyle w:val="Listnum1"/>
      </w:pPr>
      <w:r>
        <w:t xml:space="preserve">On the </w:t>
      </w:r>
      <w:r w:rsidR="00083314" w:rsidRPr="00496FC0">
        <w:rPr>
          <w:b/>
        </w:rPr>
        <w:t>Date &amp; time</w:t>
      </w:r>
      <w:r>
        <w:t xml:space="preserve"> page, toggle </w:t>
      </w:r>
      <w:r w:rsidRPr="00496FC0">
        <w:rPr>
          <w:b/>
        </w:rPr>
        <w:t>On</w:t>
      </w:r>
      <w:r>
        <w:t xml:space="preserve"> the </w:t>
      </w:r>
      <w:r w:rsidR="00083314" w:rsidRPr="00496FC0">
        <w:rPr>
          <w:b/>
        </w:rPr>
        <w:t>Set time zone automatically</w:t>
      </w:r>
      <w:r>
        <w:t xml:space="preserve"> option</w:t>
      </w:r>
      <w:r w:rsidR="00083314" w:rsidRPr="00524E5B">
        <w:t>.</w:t>
      </w:r>
      <w:r w:rsidR="0007156A">
        <w:br/>
      </w:r>
      <w:r w:rsidR="00083314" w:rsidRPr="00524E5B">
        <w:rPr>
          <w:noProof/>
        </w:rPr>
        <w:drawing>
          <wp:inline distT="0" distB="0" distL="0" distR="0" wp14:anchorId="3AF747DB" wp14:editId="027F72DD">
            <wp:extent cx="3000375" cy="1911697"/>
            <wp:effectExtent l="19050" t="19050" r="9525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11335" cy="1918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5A57C1" w14:textId="77777777" w:rsidR="00496FC0" w:rsidRPr="00496FC0" w:rsidRDefault="00496FC0" w:rsidP="00920BAA">
      <w:pPr>
        <w:pStyle w:val="Listnum1"/>
      </w:pPr>
      <w:r>
        <w:t xml:space="preserve">Click </w:t>
      </w:r>
      <w:r w:rsidRPr="00496FC0">
        <w:rPr>
          <w:b/>
        </w:rPr>
        <w:t>Home</w:t>
      </w:r>
      <w:r>
        <w:t xml:space="preserve"> to return to the </w:t>
      </w:r>
      <w:r w:rsidR="00083314" w:rsidRPr="00496FC0">
        <w:rPr>
          <w:b/>
        </w:rPr>
        <w:t>Windows Settings</w:t>
      </w:r>
      <w:r>
        <w:t xml:space="preserve"> page, and then click </w:t>
      </w:r>
      <w:r w:rsidR="00083314" w:rsidRPr="00496FC0">
        <w:rPr>
          <w:b/>
        </w:rPr>
        <w:t>Devices</w:t>
      </w:r>
      <w:r w:rsidRPr="00496FC0">
        <w:t>.</w:t>
      </w:r>
    </w:p>
    <w:p w14:paraId="43E5405C" w14:textId="77777777" w:rsidR="00083314" w:rsidRPr="00524E5B" w:rsidRDefault="00496FC0" w:rsidP="003D43B6">
      <w:pPr>
        <w:pStyle w:val="Listnum1"/>
      </w:pPr>
      <w:r>
        <w:lastRenderedPageBreak/>
        <w:t xml:space="preserve">Select </w:t>
      </w:r>
      <w:r w:rsidR="00083314" w:rsidRPr="00334FB9">
        <w:rPr>
          <w:b/>
        </w:rPr>
        <w:t>Printers &amp; scanners</w:t>
      </w:r>
      <w:r w:rsidR="00334FB9">
        <w:t xml:space="preserve"> and clear</w:t>
      </w:r>
      <w:r w:rsidR="00083314" w:rsidRPr="00524E5B">
        <w:t xml:space="preserve"> the </w:t>
      </w:r>
      <w:r w:rsidR="00083314" w:rsidRPr="00334FB9">
        <w:rPr>
          <w:b/>
        </w:rPr>
        <w:t>Let Windows manage on my default printer</w:t>
      </w:r>
      <w:r w:rsidR="00334FB9">
        <w:t xml:space="preserve"> check box and then close </w:t>
      </w:r>
      <w:r w:rsidR="00334FB9" w:rsidRPr="00334FB9">
        <w:rPr>
          <w:b/>
        </w:rPr>
        <w:t>Settings</w:t>
      </w:r>
      <w:r w:rsidR="00334FB9">
        <w:t>.</w:t>
      </w:r>
      <w:r w:rsidR="00334FB9">
        <w:br/>
      </w:r>
      <w:r w:rsidR="00083314" w:rsidRPr="00524E5B">
        <w:rPr>
          <w:noProof/>
        </w:rPr>
        <w:drawing>
          <wp:inline distT="0" distB="0" distL="0" distR="0" wp14:anchorId="4DEDACED" wp14:editId="6F14F36F">
            <wp:extent cx="2445692" cy="1831916"/>
            <wp:effectExtent l="19050" t="19050" r="12065" b="165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03212" cy="18750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E2DA92" w14:textId="77777777" w:rsidR="00334FB9" w:rsidRDefault="00334FB9" w:rsidP="00524E5B"/>
    <w:p w14:paraId="35E7E204" w14:textId="77777777" w:rsidR="00334FB9" w:rsidRDefault="00AB6458" w:rsidP="00666CD7">
      <w:pPr>
        <w:pStyle w:val="Heading1"/>
      </w:pPr>
      <w:r>
        <w:t>C</w:t>
      </w:r>
      <w:r w:rsidR="002274C5">
        <w:t xml:space="preserve">ustomize the </w:t>
      </w:r>
      <w:r w:rsidRPr="00524E5B">
        <w:t>Start Menu and set File Associations</w:t>
      </w:r>
    </w:p>
    <w:p w14:paraId="1BD6782A" w14:textId="77777777" w:rsidR="00083314" w:rsidRPr="00524E5B" w:rsidRDefault="002274C5" w:rsidP="00524E5B">
      <w:r>
        <w:t>The Start menu and File associations may need to be modified depending on what the image will be used for. There are no default customizations. For information about how to c</w:t>
      </w:r>
      <w:r w:rsidR="00083314" w:rsidRPr="00524E5B">
        <w:t>ustomize the Start Menu</w:t>
      </w:r>
      <w:r>
        <w:t xml:space="preserve"> and set File Associations, go to the </w:t>
      </w:r>
      <w:r w:rsidR="00FE113E">
        <w:t xml:space="preserve">following </w:t>
      </w:r>
      <w:r w:rsidR="00FE113E" w:rsidRPr="00FE113E">
        <w:rPr>
          <w:i/>
        </w:rPr>
        <w:t>System</w:t>
      </w:r>
      <w:r w:rsidRPr="002274C5">
        <w:rPr>
          <w:i/>
        </w:rPr>
        <w:t xml:space="preserve"> Center Dudes</w:t>
      </w:r>
      <w:r>
        <w:t xml:space="preserve"> blog post:</w:t>
      </w:r>
    </w:p>
    <w:p w14:paraId="0DCCAC64" w14:textId="77777777" w:rsidR="00083314" w:rsidRPr="00524E5B" w:rsidRDefault="00DA130A" w:rsidP="00524E5B">
      <w:hyperlink r:id="rId32" w:history="1">
        <w:r w:rsidR="00083314" w:rsidRPr="00524E5B">
          <w:rPr>
            <w:rStyle w:val="Hyperlink"/>
          </w:rPr>
          <w:t>https://www.systemcenterdudes.com/sccm-windows-10-customization/</w:t>
        </w:r>
      </w:hyperlink>
    </w:p>
    <w:p w14:paraId="7FFE3697" w14:textId="77777777" w:rsidR="00083314" w:rsidRPr="00524E5B" w:rsidRDefault="00083314" w:rsidP="00524E5B"/>
    <w:p w14:paraId="56813CE2" w14:textId="77777777" w:rsidR="00083314" w:rsidRPr="00524E5B" w:rsidRDefault="00083314" w:rsidP="002274C5">
      <w:pPr>
        <w:pStyle w:val="Heading1"/>
      </w:pPr>
      <w:r w:rsidRPr="00524E5B">
        <w:t xml:space="preserve">Install Software under </w:t>
      </w:r>
      <w:r w:rsidR="002274C5">
        <w:t xml:space="preserve">the </w:t>
      </w:r>
      <w:r w:rsidRPr="00524E5B">
        <w:t>Administrator profile</w:t>
      </w:r>
    </w:p>
    <w:p w14:paraId="37099806" w14:textId="77777777" w:rsidR="00083314" w:rsidRPr="00524E5B" w:rsidRDefault="002274C5" w:rsidP="00524E5B">
      <w:r>
        <w:t>The following software must be installed while you are signed on as the Administrator.</w:t>
      </w:r>
    </w:p>
    <w:p w14:paraId="0619E391" w14:textId="77777777" w:rsidR="00083314" w:rsidRPr="00524E5B" w:rsidRDefault="00083314" w:rsidP="002274C5">
      <w:pPr>
        <w:pStyle w:val="ListParagraph"/>
        <w:numPr>
          <w:ilvl w:val="0"/>
          <w:numId w:val="18"/>
        </w:numPr>
      </w:pPr>
      <w:r w:rsidRPr="00524E5B">
        <w:t>Install SAP Crystal Reports runtime engine from the following location:</w:t>
      </w:r>
    </w:p>
    <w:p w14:paraId="2A3BECCC" w14:textId="77777777" w:rsidR="00083314" w:rsidRPr="005B1AAC" w:rsidRDefault="00DA130A" w:rsidP="005B1AAC">
      <w:pPr>
        <w:pStyle w:val="ListParagraph"/>
      </w:pPr>
      <w:hyperlink r:id="rId33" w:history="1">
        <w:r w:rsidR="00083314" w:rsidRPr="00524E5B">
          <w:rPr>
            <w:rStyle w:val="Hyperlink"/>
          </w:rPr>
          <w:t>file:///\\vanstore1\software\Applications\SAP Crystal Reports</w:t>
        </w:r>
      </w:hyperlink>
      <w:r w:rsidR="005B1AAC">
        <w:rPr>
          <w:rStyle w:val="Hyperlink"/>
        </w:rPr>
        <w:t xml:space="preserve"> </w:t>
      </w:r>
      <w:r w:rsidR="005B1AAC">
        <w:rPr>
          <w:rStyle w:val="Hyperlink"/>
        </w:rPr>
        <w:br/>
      </w:r>
    </w:p>
    <w:p w14:paraId="57F80DA6" w14:textId="77777777" w:rsidR="00083314" w:rsidRPr="00524E5B" w:rsidRDefault="005B1AAC" w:rsidP="002C773A">
      <w:pPr>
        <w:pStyle w:val="ListParagraph"/>
        <w:numPr>
          <w:ilvl w:val="0"/>
          <w:numId w:val="18"/>
        </w:numPr>
      </w:pPr>
      <w:r w:rsidRPr="005B1AAC">
        <w:t>Install Auction Client from the following location:</w:t>
      </w:r>
      <w:r>
        <w:t xml:space="preserve"> </w:t>
      </w:r>
      <w:hyperlink r:id="rId34" w:history="1">
        <w:r w:rsidR="00083314" w:rsidRPr="005B1AAC">
          <w:rPr>
            <w:rStyle w:val="Hyperlink"/>
          </w:rPr>
          <w:t>\\vanstore1\Software\Applications\Auction Client</w:t>
        </w:r>
      </w:hyperlink>
      <w:r>
        <w:t xml:space="preserve"> .</w:t>
      </w:r>
      <w:r>
        <w:br/>
      </w:r>
    </w:p>
    <w:p w14:paraId="62307457" w14:textId="77777777" w:rsidR="00083314" w:rsidRPr="00524E5B" w:rsidRDefault="00083314" w:rsidP="002274C5">
      <w:pPr>
        <w:pStyle w:val="ListParagraph"/>
        <w:numPr>
          <w:ilvl w:val="0"/>
          <w:numId w:val="18"/>
        </w:numPr>
      </w:pPr>
      <w:r w:rsidRPr="00524E5B">
        <w:t>Install Postgres ODBC drivers from the following location:</w:t>
      </w:r>
    </w:p>
    <w:p w14:paraId="77EC220A" w14:textId="77777777" w:rsidR="00083314" w:rsidRDefault="00DA130A" w:rsidP="005B1AAC">
      <w:pPr>
        <w:pStyle w:val="ListParagraph"/>
        <w:rPr>
          <w:rStyle w:val="Hyperlink"/>
        </w:rPr>
      </w:pPr>
      <w:hyperlink r:id="rId35" w:history="1">
        <w:r w:rsidR="00083314" w:rsidRPr="00524E5B">
          <w:rPr>
            <w:rStyle w:val="Hyperlink"/>
          </w:rPr>
          <w:t>\\vanstore1\software\Applications\PostGres\psqlodbc_09_06_0500</w:t>
        </w:r>
      </w:hyperlink>
      <w:r w:rsidR="005B1AAC">
        <w:rPr>
          <w:rStyle w:val="Hyperlink"/>
        </w:rPr>
        <w:br/>
      </w:r>
    </w:p>
    <w:p w14:paraId="38E2E42D" w14:textId="77777777" w:rsidR="00083314" w:rsidRPr="00524E5B" w:rsidRDefault="00083314" w:rsidP="002274C5">
      <w:pPr>
        <w:pStyle w:val="ListParagraph"/>
        <w:numPr>
          <w:ilvl w:val="0"/>
          <w:numId w:val="18"/>
        </w:numPr>
      </w:pPr>
      <w:r w:rsidRPr="00524E5B">
        <w:t>Install SQL native client (sqlncli11.msi) from the following location:</w:t>
      </w:r>
    </w:p>
    <w:p w14:paraId="735866A4" w14:textId="77777777" w:rsidR="00083314" w:rsidRPr="00524E5B" w:rsidRDefault="00DA130A" w:rsidP="005B1AAC">
      <w:pPr>
        <w:pStyle w:val="ListParagraph"/>
        <w:rPr>
          <w:rStyle w:val="Hyperlink"/>
        </w:rPr>
      </w:pPr>
      <w:hyperlink r:id="rId36" w:history="1">
        <w:r w:rsidR="00083314" w:rsidRPr="00524E5B">
          <w:rPr>
            <w:rStyle w:val="Hyperlink"/>
          </w:rPr>
          <w:t>\\vanstore1\software\Applications\Salesite\Prerequisites</w:t>
        </w:r>
      </w:hyperlink>
      <w:r w:rsidR="005B1AAC">
        <w:rPr>
          <w:rStyle w:val="Hyperlink"/>
        </w:rPr>
        <w:br/>
      </w:r>
    </w:p>
    <w:p w14:paraId="216688AF" w14:textId="77777777" w:rsidR="00083314" w:rsidRPr="002274C5" w:rsidRDefault="00083314" w:rsidP="002274C5">
      <w:pPr>
        <w:pStyle w:val="ListParagraph"/>
        <w:numPr>
          <w:ilvl w:val="0"/>
          <w:numId w:val="18"/>
        </w:numPr>
        <w:rPr>
          <w:u w:val="single"/>
        </w:rPr>
      </w:pPr>
      <w:r w:rsidRPr="00524E5B">
        <w:t>Install Flash &amp; Shockwave by retrieving offline installers from online:</w:t>
      </w:r>
    </w:p>
    <w:p w14:paraId="759652A6" w14:textId="77777777" w:rsidR="00083314" w:rsidRPr="00524E5B" w:rsidRDefault="00DA130A" w:rsidP="005B1AAC">
      <w:pPr>
        <w:pStyle w:val="ListParagraph"/>
      </w:pPr>
      <w:hyperlink r:id="rId37" w:history="1">
        <w:r w:rsidR="00083314" w:rsidRPr="00524E5B">
          <w:rPr>
            <w:rStyle w:val="Hyperlink"/>
          </w:rPr>
          <w:t>http://get.adobe.com/flashplayer/otherversions/</w:t>
        </w:r>
      </w:hyperlink>
      <w:r w:rsidR="005B1AAC">
        <w:rPr>
          <w:rStyle w:val="Hyperlink"/>
        </w:rPr>
        <w:br/>
      </w:r>
    </w:p>
    <w:p w14:paraId="22EDA989" w14:textId="77777777" w:rsidR="00083314" w:rsidRPr="00524E5B" w:rsidRDefault="00083314" w:rsidP="002274C5">
      <w:pPr>
        <w:pStyle w:val="ListParagraph"/>
        <w:numPr>
          <w:ilvl w:val="0"/>
          <w:numId w:val="18"/>
        </w:numPr>
      </w:pPr>
      <w:r w:rsidRPr="00524E5B">
        <w:t>Install Cisco Anyconnect VPN Client from the following location:</w:t>
      </w:r>
    </w:p>
    <w:p w14:paraId="128DB0BC" w14:textId="77777777" w:rsidR="00083314" w:rsidRPr="00524E5B" w:rsidRDefault="00DA130A" w:rsidP="005B1AAC">
      <w:pPr>
        <w:pStyle w:val="ListParagraph"/>
      </w:pPr>
      <w:hyperlink r:id="rId38" w:history="1">
        <w:r w:rsidR="00083314" w:rsidRPr="00524E5B">
          <w:rPr>
            <w:rStyle w:val="Hyperlink"/>
          </w:rPr>
          <w:t>\\vanstore1\Software\Applications\VPN Clients\Cisco AnyConnect\AnyConnect 4.0.00057\RBAVPN-R-WIN-4000057</w:t>
        </w:r>
      </w:hyperlink>
      <w:r w:rsidR="005B1AAC">
        <w:rPr>
          <w:rStyle w:val="Hyperlink"/>
        </w:rPr>
        <w:br/>
      </w:r>
    </w:p>
    <w:p w14:paraId="60C1C61B" w14:textId="77777777" w:rsidR="00083314" w:rsidRPr="00524E5B" w:rsidRDefault="00083314" w:rsidP="002274C5">
      <w:pPr>
        <w:pStyle w:val="ListParagraph"/>
        <w:numPr>
          <w:ilvl w:val="0"/>
          <w:numId w:val="18"/>
        </w:numPr>
      </w:pPr>
      <w:r w:rsidRPr="00524E5B">
        <w:t>Install Avaya One-X Communication from the following location:</w:t>
      </w:r>
    </w:p>
    <w:p w14:paraId="04D9E14A" w14:textId="77777777" w:rsidR="00083314" w:rsidRPr="00524E5B" w:rsidRDefault="00DA130A" w:rsidP="005B1AAC">
      <w:pPr>
        <w:pStyle w:val="ListParagraph"/>
      </w:pPr>
      <w:hyperlink r:id="rId39" w:history="1">
        <w:r w:rsidR="00083314" w:rsidRPr="00524E5B">
          <w:rPr>
            <w:rStyle w:val="Hyperlink"/>
          </w:rPr>
          <w:t>\\vanstore1\Software\Applications\Avaya\One-X Communicator Release 6.2.2.07</w:t>
        </w:r>
      </w:hyperlink>
      <w:r w:rsidR="005B1AAC">
        <w:rPr>
          <w:rStyle w:val="Hyperlink"/>
        </w:rPr>
        <w:br/>
      </w:r>
    </w:p>
    <w:p w14:paraId="35A48171" w14:textId="77777777" w:rsidR="00083314" w:rsidRPr="00524E5B" w:rsidRDefault="00083314" w:rsidP="00702A05">
      <w:pPr>
        <w:pStyle w:val="ListParagraph"/>
        <w:numPr>
          <w:ilvl w:val="0"/>
          <w:numId w:val="18"/>
        </w:numPr>
      </w:pPr>
      <w:r w:rsidRPr="00524E5B">
        <w:lastRenderedPageBreak/>
        <w:t>Install Chrome from the following location:</w:t>
      </w:r>
      <w:r w:rsidR="005B1AAC">
        <w:t xml:space="preserve"> </w:t>
      </w:r>
      <w:hyperlink r:id="rId40" w:history="1">
        <w:r w:rsidRPr="00524E5B">
          <w:rPr>
            <w:rStyle w:val="Hyperlink"/>
          </w:rPr>
          <w:t>https://www.google.com/intl/en/chrome/browser/desktop/index.html?standalone=1</w:t>
        </w:r>
      </w:hyperlink>
      <w:r w:rsidR="005B1AAC">
        <w:rPr>
          <w:rStyle w:val="Hyperlink"/>
        </w:rPr>
        <w:br/>
      </w:r>
    </w:p>
    <w:p w14:paraId="03069051" w14:textId="77777777" w:rsidR="00083314" w:rsidRPr="00524E5B" w:rsidRDefault="00083314" w:rsidP="002274C5">
      <w:pPr>
        <w:pStyle w:val="ListParagraph"/>
        <w:numPr>
          <w:ilvl w:val="0"/>
          <w:numId w:val="18"/>
        </w:numPr>
      </w:pPr>
      <w:r w:rsidRPr="00524E5B">
        <w:t>Install FireFox from the following location:</w:t>
      </w:r>
    </w:p>
    <w:p w14:paraId="2DDB12BF" w14:textId="77777777" w:rsidR="00083314" w:rsidRPr="00524E5B" w:rsidRDefault="00DA130A" w:rsidP="005B1AAC">
      <w:pPr>
        <w:pStyle w:val="ListParagraph"/>
      </w:pPr>
      <w:hyperlink r:id="rId41" w:history="1">
        <w:r w:rsidR="00083314" w:rsidRPr="00524E5B">
          <w:rPr>
            <w:rStyle w:val="Hyperlink"/>
          </w:rPr>
          <w:t>https://www.mozilla.org/en-US/firefox/all/</w:t>
        </w:r>
      </w:hyperlink>
      <w:r w:rsidR="005B1AAC">
        <w:rPr>
          <w:rStyle w:val="Hyperlink"/>
        </w:rPr>
        <w:br/>
      </w:r>
    </w:p>
    <w:p w14:paraId="486B0061" w14:textId="77777777" w:rsidR="00083314" w:rsidRPr="00524E5B" w:rsidRDefault="00083314" w:rsidP="002274C5">
      <w:pPr>
        <w:pStyle w:val="ListParagraph"/>
        <w:numPr>
          <w:ilvl w:val="0"/>
          <w:numId w:val="18"/>
        </w:numPr>
      </w:pPr>
      <w:r w:rsidRPr="00524E5B">
        <w:t>Install Java from following location:</w:t>
      </w:r>
    </w:p>
    <w:p w14:paraId="4BFA75A9" w14:textId="77777777" w:rsidR="00083314" w:rsidRPr="00524E5B" w:rsidRDefault="00DA130A" w:rsidP="005B1AAC">
      <w:pPr>
        <w:pStyle w:val="ListParagraph"/>
      </w:pPr>
      <w:hyperlink r:id="rId42" w:history="1">
        <w:r w:rsidR="00083314" w:rsidRPr="00524E5B">
          <w:rPr>
            <w:rStyle w:val="Hyperlink"/>
          </w:rPr>
          <w:t>file:///\\vanstore1\software\Applications\Java\Java 8 64bit</w:t>
        </w:r>
      </w:hyperlink>
    </w:p>
    <w:p w14:paraId="6280A7DD" w14:textId="77777777" w:rsidR="00083314" w:rsidRPr="00524E5B" w:rsidRDefault="00083314" w:rsidP="00524E5B"/>
    <w:p w14:paraId="7CB4B075" w14:textId="77777777" w:rsidR="00083314" w:rsidRDefault="00083314" w:rsidP="00666CD7">
      <w:pPr>
        <w:pStyle w:val="Heading2"/>
      </w:pPr>
      <w:r w:rsidRPr="00524E5B">
        <w:t>Disa</w:t>
      </w:r>
      <w:r w:rsidR="0006647B">
        <w:t>ble Java Update</w:t>
      </w:r>
    </w:p>
    <w:p w14:paraId="3AE27D47" w14:textId="77777777" w:rsidR="0006647B" w:rsidRPr="0006647B" w:rsidRDefault="0006647B" w:rsidP="0006647B">
      <w:pPr>
        <w:pStyle w:val="Body1"/>
      </w:pPr>
      <w:r>
        <w:t>Java must not update automatically because some Ritchie Bros. software will not work correctly with a different Java version. To disable Java Update, follow these steps:</w:t>
      </w:r>
    </w:p>
    <w:p w14:paraId="1DECE18A" w14:textId="77777777" w:rsidR="00083314" w:rsidRPr="00524E5B" w:rsidRDefault="00083314" w:rsidP="000F6192">
      <w:pPr>
        <w:pStyle w:val="ListParagraph"/>
        <w:numPr>
          <w:ilvl w:val="0"/>
          <w:numId w:val="19"/>
        </w:numPr>
      </w:pPr>
      <w:r w:rsidRPr="00524E5B">
        <w:t xml:space="preserve">Click </w:t>
      </w:r>
      <w:r w:rsidRPr="000F6192">
        <w:rPr>
          <w:b/>
        </w:rPr>
        <w:t>Start</w:t>
      </w:r>
      <w:r w:rsidR="000F6192">
        <w:t xml:space="preserve">, type </w:t>
      </w:r>
      <w:r w:rsidRPr="00666CD7">
        <w:rPr>
          <w:i/>
        </w:rPr>
        <w:t>regedit</w:t>
      </w:r>
      <w:r w:rsidR="000F6192">
        <w:t xml:space="preserve"> and then press ENTER</w:t>
      </w:r>
      <w:r w:rsidRPr="00524E5B">
        <w:t>.</w:t>
      </w:r>
      <w:r w:rsidR="000F6192">
        <w:t xml:space="preserve"> Registry Editor opens.</w:t>
      </w:r>
    </w:p>
    <w:p w14:paraId="23952F52" w14:textId="77777777" w:rsidR="00083314" w:rsidRPr="00524E5B" w:rsidRDefault="00666CD7" w:rsidP="00E115CF">
      <w:pPr>
        <w:pStyle w:val="ListParagraph"/>
        <w:numPr>
          <w:ilvl w:val="0"/>
          <w:numId w:val="19"/>
        </w:numPr>
      </w:pPr>
      <w:r>
        <w:t>Expand</w:t>
      </w:r>
      <w:r w:rsidR="00083314" w:rsidRPr="00524E5B">
        <w:t xml:space="preserve"> the following key: </w:t>
      </w:r>
      <w:r w:rsidR="00083314" w:rsidRPr="00666CD7">
        <w:rPr>
          <w:b/>
        </w:rPr>
        <w:t>Computer\HKEY_LOCAL_MACHINE\SOFTWARE\WOW6432Node\JavaSoft\Java Update\Policy</w:t>
      </w:r>
      <w:r w:rsidR="00083314" w:rsidRPr="00524E5B">
        <w:t>.</w:t>
      </w:r>
    </w:p>
    <w:p w14:paraId="2D451B81" w14:textId="77777777" w:rsidR="00666CD7" w:rsidRDefault="00083314" w:rsidP="000F6192">
      <w:pPr>
        <w:pStyle w:val="ListParagraph"/>
        <w:numPr>
          <w:ilvl w:val="0"/>
          <w:numId w:val="19"/>
        </w:numPr>
      </w:pPr>
      <w:r w:rsidRPr="00524E5B">
        <w:t>Double</w:t>
      </w:r>
      <w:r w:rsidR="00666CD7">
        <w:t>-</w:t>
      </w:r>
      <w:r w:rsidRPr="00524E5B">
        <w:t xml:space="preserve">click </w:t>
      </w:r>
      <w:r w:rsidRPr="00666CD7">
        <w:rPr>
          <w:b/>
        </w:rPr>
        <w:t>Enable JavaUpdate</w:t>
      </w:r>
      <w:r w:rsidR="00666CD7">
        <w:t xml:space="preserve">. </w:t>
      </w:r>
    </w:p>
    <w:p w14:paraId="4F3CFEFA" w14:textId="77777777" w:rsidR="00083314" w:rsidRDefault="00666CD7" w:rsidP="009D734F">
      <w:pPr>
        <w:pStyle w:val="ListParagraph"/>
        <w:numPr>
          <w:ilvl w:val="0"/>
          <w:numId w:val="19"/>
        </w:numPr>
        <w:spacing w:before="240"/>
      </w:pPr>
      <w:r>
        <w:t xml:space="preserve">In the </w:t>
      </w:r>
      <w:r w:rsidR="00083314" w:rsidRPr="00666CD7">
        <w:rPr>
          <w:b/>
        </w:rPr>
        <w:t>Value Data</w:t>
      </w:r>
      <w:r>
        <w:t xml:space="preserve"> box, change the value to 0, and then click </w:t>
      </w:r>
      <w:r w:rsidRPr="00666CD7">
        <w:rPr>
          <w:b/>
        </w:rPr>
        <w:t>OK</w:t>
      </w:r>
      <w:r w:rsidR="00083314" w:rsidRPr="00524E5B">
        <w:t>.</w:t>
      </w:r>
      <w:r>
        <w:br/>
      </w:r>
      <w:r w:rsidR="00083314" w:rsidRPr="00524E5B">
        <w:rPr>
          <w:noProof/>
        </w:rPr>
        <w:drawing>
          <wp:inline distT="0" distB="0" distL="0" distR="0" wp14:anchorId="3C89939B" wp14:editId="04F08591">
            <wp:extent cx="4330688" cy="3221181"/>
            <wp:effectExtent l="19050" t="19050" r="13335" b="177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371200" cy="32513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0E91DC" w14:textId="77777777" w:rsidR="00666CD7" w:rsidRPr="00524E5B" w:rsidRDefault="00666CD7" w:rsidP="009D734F">
      <w:pPr>
        <w:pStyle w:val="ListParagraph"/>
        <w:numPr>
          <w:ilvl w:val="0"/>
          <w:numId w:val="19"/>
        </w:numPr>
        <w:spacing w:before="240"/>
      </w:pPr>
      <w:r>
        <w:t>Close Registry Editor.</w:t>
      </w:r>
    </w:p>
    <w:p w14:paraId="33FEAB58" w14:textId="77777777" w:rsidR="00083314" w:rsidRPr="00524E5B" w:rsidRDefault="00083314" w:rsidP="00524E5B"/>
    <w:p w14:paraId="4C0023B6" w14:textId="77777777" w:rsidR="00666CD7" w:rsidRDefault="00666CD7" w:rsidP="00666CD7">
      <w:pPr>
        <w:pStyle w:val="Heading1"/>
      </w:pPr>
      <w:r>
        <w:t xml:space="preserve">Set </w:t>
      </w:r>
      <w:r w:rsidRPr="00524E5B">
        <w:t xml:space="preserve">Photo </w:t>
      </w:r>
      <w:r>
        <w:t>Vi</w:t>
      </w:r>
      <w:r w:rsidRPr="00524E5B">
        <w:t xml:space="preserve">ewer </w:t>
      </w:r>
      <w:r>
        <w:t>as default</w:t>
      </w:r>
    </w:p>
    <w:p w14:paraId="3C66E7AA" w14:textId="77777777" w:rsidR="00083314" w:rsidRPr="00524E5B" w:rsidRDefault="00666CD7" w:rsidP="00666CD7">
      <w:pPr>
        <w:pStyle w:val="Body1"/>
      </w:pPr>
      <w:r>
        <w:t xml:space="preserve">By default, </w:t>
      </w:r>
      <w:r w:rsidRPr="00666CD7">
        <w:t xml:space="preserve">Windows 10 uses the new </w:t>
      </w:r>
      <w:r w:rsidRPr="00666CD7">
        <w:rPr>
          <w:b/>
        </w:rPr>
        <w:t>Photos</w:t>
      </w:r>
      <w:r w:rsidRPr="00666CD7">
        <w:t xml:space="preserve"> app as </w:t>
      </w:r>
      <w:r>
        <w:t xml:space="preserve">the image viewer. To information about how to change this to Windows Photo Viewer, go to the following </w:t>
      </w:r>
      <w:r w:rsidRPr="00666CD7">
        <w:rPr>
          <w:i/>
        </w:rPr>
        <w:t>How-To Geek</w:t>
      </w:r>
      <w:r>
        <w:t xml:space="preserve"> </w:t>
      </w:r>
      <w:r w:rsidR="00083314" w:rsidRPr="00524E5B">
        <w:t>article:</w:t>
      </w:r>
    </w:p>
    <w:p w14:paraId="52D249D6" w14:textId="77777777" w:rsidR="00083314" w:rsidRPr="00524E5B" w:rsidRDefault="00DA130A" w:rsidP="00524E5B">
      <w:hyperlink r:id="rId44" w:history="1">
        <w:r w:rsidR="00083314" w:rsidRPr="00524E5B">
          <w:rPr>
            <w:rStyle w:val="Hyperlink"/>
          </w:rPr>
          <w:t>https://www.howtogeek.com/225844/how-to-make-windows-photo-viewer-your-default-image-viewer-on-windows-10/</w:t>
        </w:r>
      </w:hyperlink>
    </w:p>
    <w:p w14:paraId="686771DA" w14:textId="77777777" w:rsidR="00083314" w:rsidRPr="00524E5B" w:rsidRDefault="00083314" w:rsidP="00524E5B"/>
    <w:p w14:paraId="6387B39A" w14:textId="77777777" w:rsidR="00083314" w:rsidRPr="00524E5B" w:rsidRDefault="00083314" w:rsidP="00666CD7">
      <w:pPr>
        <w:pStyle w:val="Heading1"/>
      </w:pPr>
      <w:r w:rsidRPr="00524E5B">
        <w:t>Windows 10</w:t>
      </w:r>
      <w:r w:rsidR="00666CD7">
        <w:t xml:space="preserve"> Updates</w:t>
      </w:r>
    </w:p>
    <w:p w14:paraId="6801FB00" w14:textId="77777777" w:rsidR="00CE4F29" w:rsidRDefault="00CE4F29" w:rsidP="00524E5B">
      <w:r>
        <w:t>To i</w:t>
      </w:r>
      <w:r w:rsidR="00083314" w:rsidRPr="00524E5B">
        <w:t xml:space="preserve">nstall </w:t>
      </w:r>
      <w:r w:rsidR="00666CD7">
        <w:t xml:space="preserve">the </w:t>
      </w:r>
      <w:r w:rsidR="00083314" w:rsidRPr="00524E5B">
        <w:t xml:space="preserve">latest Windows 10 cumulative </w:t>
      </w:r>
      <w:r w:rsidR="0005054F" w:rsidRPr="00524E5B">
        <w:t>updates</w:t>
      </w:r>
      <w:r w:rsidR="0005054F">
        <w:t xml:space="preserve">, </w:t>
      </w:r>
      <w:r w:rsidR="0005054F" w:rsidRPr="00524E5B">
        <w:t>search</w:t>
      </w:r>
      <w:r w:rsidR="005A77E7">
        <w:t xml:space="preserve"> </w:t>
      </w:r>
      <w:r w:rsidR="00666CD7">
        <w:t xml:space="preserve">the </w:t>
      </w:r>
      <w:r w:rsidR="00083314" w:rsidRPr="00524E5B">
        <w:t>Microsoft Software Catalog</w:t>
      </w:r>
      <w:r w:rsidR="005A77E7">
        <w:t xml:space="preserve"> for the updates that are missing</w:t>
      </w:r>
      <w:r w:rsidR="00083314" w:rsidRPr="00524E5B">
        <w:t xml:space="preserve">. </w:t>
      </w:r>
    </w:p>
    <w:p w14:paraId="2F0729F5" w14:textId="77777777" w:rsidR="00083314" w:rsidRPr="00524E5B" w:rsidRDefault="00CE4F29" w:rsidP="00524E5B">
      <w:r>
        <w:t xml:space="preserve">For example, if you are </w:t>
      </w:r>
      <w:r w:rsidR="00083314" w:rsidRPr="00524E5B">
        <w:t xml:space="preserve">using build </w:t>
      </w:r>
      <w:r w:rsidR="00083314" w:rsidRPr="005A77E7">
        <w:rPr>
          <w:i/>
        </w:rPr>
        <w:t>1703</w:t>
      </w:r>
      <w:r>
        <w:t xml:space="preserve">, </w:t>
      </w:r>
      <w:r w:rsidR="00083314" w:rsidRPr="00524E5B">
        <w:t>search</w:t>
      </w:r>
      <w:r>
        <w:t xml:space="preserve"> for </w:t>
      </w:r>
      <w:r w:rsidR="00083314" w:rsidRPr="00524E5B">
        <w:t>the latest cumulative update to install</w:t>
      </w:r>
      <w:r w:rsidR="005A77E7">
        <w:t xml:space="preserve"> for this build</w:t>
      </w:r>
      <w:r w:rsidR="00083314" w:rsidRPr="00524E5B">
        <w:t>.</w:t>
      </w:r>
      <w:r>
        <w:t xml:space="preserve"> To access the </w:t>
      </w:r>
      <w:r w:rsidRPr="00524E5B">
        <w:t>Microsoft Software Catalog</w:t>
      </w:r>
      <w:r>
        <w:t xml:space="preserve">, go to </w:t>
      </w:r>
      <w:hyperlink r:id="rId45" w:history="1">
        <w:r w:rsidR="00083314" w:rsidRPr="00524E5B">
          <w:rPr>
            <w:rStyle w:val="Hyperlink"/>
          </w:rPr>
          <w:t>https://www.catalog.update.microsoft.com/Search.aspx?q=1703%20cumulative</w:t>
        </w:r>
      </w:hyperlink>
    </w:p>
    <w:p w14:paraId="40E1789E" w14:textId="77777777" w:rsidR="00083314" w:rsidRPr="00524E5B" w:rsidRDefault="00083314" w:rsidP="00524E5B"/>
    <w:p w14:paraId="24DD0C5C" w14:textId="77777777" w:rsidR="005A77E7" w:rsidRDefault="005A77E7" w:rsidP="005A77E7">
      <w:pPr>
        <w:pStyle w:val="Heading1"/>
      </w:pPr>
      <w:r>
        <w:t>C</w:t>
      </w:r>
      <w:r w:rsidRPr="00524E5B">
        <w:t>leanmgr.exe</w:t>
      </w:r>
    </w:p>
    <w:p w14:paraId="4F2FD96C" w14:textId="77777777" w:rsidR="00083314" w:rsidRPr="00524E5B" w:rsidRDefault="00083314" w:rsidP="00524E5B">
      <w:r w:rsidRPr="00524E5B">
        <w:t xml:space="preserve">Run </w:t>
      </w:r>
      <w:r w:rsidRPr="005A77E7">
        <w:rPr>
          <w:b/>
        </w:rPr>
        <w:t>Disk Cleanup</w:t>
      </w:r>
      <w:r w:rsidRPr="00524E5B">
        <w:t xml:space="preserve"> before </w:t>
      </w:r>
      <w:r w:rsidR="005A77E7">
        <w:t xml:space="preserve">you </w:t>
      </w:r>
      <w:r w:rsidRPr="00524E5B">
        <w:t>capture</w:t>
      </w:r>
      <w:r w:rsidR="005A77E7">
        <w:t xml:space="preserve"> the image</w:t>
      </w:r>
      <w:r w:rsidRPr="00524E5B">
        <w:t>.</w:t>
      </w:r>
      <w:r w:rsidR="005A77E7" w:rsidRPr="005A77E7">
        <w:t xml:space="preserve"> </w:t>
      </w:r>
      <w:r w:rsidR="005A77E7" w:rsidRPr="00524E5B">
        <w:t xml:space="preserve">Disk Cleanup </w:t>
      </w:r>
      <w:r w:rsidR="005A77E7">
        <w:t>locates</w:t>
      </w:r>
      <w:r w:rsidR="005A77E7" w:rsidRPr="00524E5B">
        <w:t xml:space="preserve"> temporary files and unneeded windows updates. Delete </w:t>
      </w:r>
      <w:r w:rsidR="005A77E7">
        <w:t xml:space="preserve">these </w:t>
      </w:r>
      <w:r w:rsidR="005A77E7" w:rsidRPr="00524E5B">
        <w:t xml:space="preserve">files </w:t>
      </w:r>
      <w:r w:rsidR="005A77E7">
        <w:t xml:space="preserve">to create </w:t>
      </w:r>
      <w:r w:rsidR="005A77E7" w:rsidRPr="00524E5B">
        <w:t>more storage space.</w:t>
      </w:r>
    </w:p>
    <w:p w14:paraId="79B4E051" w14:textId="77777777" w:rsidR="005A77E7" w:rsidRDefault="005A77E7" w:rsidP="005A77E7">
      <w:pPr>
        <w:pStyle w:val="ListParagraph"/>
        <w:numPr>
          <w:ilvl w:val="0"/>
          <w:numId w:val="20"/>
        </w:numPr>
      </w:pPr>
      <w:r>
        <w:t>C</w:t>
      </w:r>
      <w:r w:rsidR="00083314" w:rsidRPr="00524E5B">
        <w:t xml:space="preserve">lick </w:t>
      </w:r>
      <w:r w:rsidRPr="005A77E7">
        <w:rPr>
          <w:b/>
        </w:rPr>
        <w:t>S</w:t>
      </w:r>
      <w:r w:rsidR="00083314" w:rsidRPr="005A77E7">
        <w:rPr>
          <w:b/>
        </w:rPr>
        <w:t>tart</w:t>
      </w:r>
      <w:r>
        <w:t xml:space="preserve">, type </w:t>
      </w:r>
      <w:r w:rsidRPr="005A77E7">
        <w:rPr>
          <w:i/>
        </w:rPr>
        <w:t>clean</w:t>
      </w:r>
      <w:r>
        <w:t xml:space="preserve">, and then click </w:t>
      </w:r>
      <w:r w:rsidR="00083314" w:rsidRPr="005A77E7">
        <w:rPr>
          <w:b/>
        </w:rPr>
        <w:t>Disk Cleanup</w:t>
      </w:r>
      <w:r>
        <w:t>.</w:t>
      </w:r>
      <w:r>
        <w:br/>
      </w:r>
      <w:r w:rsidR="00083314" w:rsidRPr="00524E5B">
        <w:rPr>
          <w:noProof/>
        </w:rPr>
        <w:drawing>
          <wp:inline distT="0" distB="0" distL="0" distR="0" wp14:anchorId="5090A748" wp14:editId="6C476B77">
            <wp:extent cx="952500" cy="1735841"/>
            <wp:effectExtent l="19050" t="19050" r="19050" b="171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981565" cy="17888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0E8CB2" w14:textId="77777777" w:rsidR="00083314" w:rsidRDefault="005A77E7" w:rsidP="002C3B9E">
      <w:pPr>
        <w:pStyle w:val="ListParagraph"/>
        <w:numPr>
          <w:ilvl w:val="0"/>
          <w:numId w:val="20"/>
        </w:numPr>
      </w:pPr>
      <w:r>
        <w:t xml:space="preserve">In </w:t>
      </w:r>
      <w:r w:rsidR="00083314" w:rsidRPr="00524E5B">
        <w:t xml:space="preserve">the </w:t>
      </w:r>
      <w:r w:rsidRPr="005A77E7">
        <w:rPr>
          <w:b/>
        </w:rPr>
        <w:t>F</w:t>
      </w:r>
      <w:r w:rsidR="00083314" w:rsidRPr="005A77E7">
        <w:rPr>
          <w:b/>
        </w:rPr>
        <w:t>iles to delete</w:t>
      </w:r>
      <w:r>
        <w:t xml:space="preserve"> </w:t>
      </w:r>
      <w:r w:rsidR="0005054F">
        <w:t>area and</w:t>
      </w:r>
      <w:r w:rsidR="00083314" w:rsidRPr="00524E5B">
        <w:t xml:space="preserve"> </w:t>
      </w:r>
      <w:r>
        <w:t xml:space="preserve">click to select the check box beside the files to be deleted, and then </w:t>
      </w:r>
      <w:r w:rsidR="00083314" w:rsidRPr="00524E5B">
        <w:t xml:space="preserve">click </w:t>
      </w:r>
      <w:r w:rsidR="00083314" w:rsidRPr="005A77E7">
        <w:rPr>
          <w:b/>
        </w:rPr>
        <w:t>OK</w:t>
      </w:r>
      <w:r w:rsidR="00083314" w:rsidRPr="00524E5B">
        <w:t xml:space="preserve">. </w:t>
      </w:r>
      <w:r>
        <w:br/>
      </w:r>
      <w:r w:rsidR="00083314" w:rsidRPr="00524E5B">
        <w:rPr>
          <w:noProof/>
        </w:rPr>
        <w:drawing>
          <wp:inline distT="0" distB="0" distL="0" distR="0" wp14:anchorId="1D1284B4" wp14:editId="6A79BC70">
            <wp:extent cx="2352675" cy="2828283"/>
            <wp:effectExtent l="19050" t="19050" r="9525" b="1079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367538" cy="28461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385982" w14:textId="77777777" w:rsidR="005A77E7" w:rsidRPr="00524E5B" w:rsidRDefault="005A77E7" w:rsidP="002C3B9E">
      <w:pPr>
        <w:pStyle w:val="ListParagraph"/>
        <w:numPr>
          <w:ilvl w:val="0"/>
          <w:numId w:val="20"/>
        </w:numPr>
      </w:pPr>
      <w:r>
        <w:t>A</w:t>
      </w:r>
      <w:r w:rsidRPr="00524E5B">
        <w:t xml:space="preserve">fter the cleanup </w:t>
      </w:r>
      <w:r>
        <w:t xml:space="preserve">is finished, </w:t>
      </w:r>
      <w:r w:rsidRPr="00524E5B">
        <w:t>restart the VM.</w:t>
      </w:r>
    </w:p>
    <w:p w14:paraId="54CED00E" w14:textId="77777777" w:rsidR="00083314" w:rsidRPr="00524E5B" w:rsidRDefault="00083314" w:rsidP="00524E5B"/>
    <w:p w14:paraId="1D107E48" w14:textId="77777777" w:rsidR="00083314" w:rsidRPr="005A77E7" w:rsidRDefault="00083314" w:rsidP="005A77E7">
      <w:pPr>
        <w:pStyle w:val="Heading1"/>
      </w:pPr>
      <w:r w:rsidRPr="005A77E7">
        <w:lastRenderedPageBreak/>
        <w:t>Capture the Image</w:t>
      </w:r>
    </w:p>
    <w:p w14:paraId="1CC957CA" w14:textId="77777777" w:rsidR="00083314" w:rsidRPr="00524E5B" w:rsidRDefault="005A77E7" w:rsidP="005A77E7">
      <w:pPr>
        <w:pStyle w:val="Listnum1"/>
        <w:numPr>
          <w:ilvl w:val="0"/>
          <w:numId w:val="22"/>
        </w:numPr>
      </w:pPr>
      <w:r>
        <w:t xml:space="preserve">Shutdown </w:t>
      </w:r>
      <w:r w:rsidR="00EE2D44">
        <w:t xml:space="preserve">the VM computer. </w:t>
      </w:r>
    </w:p>
    <w:p w14:paraId="7339ACBB" w14:textId="77777777" w:rsidR="00083314" w:rsidRPr="00524E5B" w:rsidRDefault="00083314" w:rsidP="005A77E7">
      <w:pPr>
        <w:pStyle w:val="Listnum1"/>
      </w:pPr>
      <w:r w:rsidRPr="00524E5B">
        <w:t xml:space="preserve">Take </w:t>
      </w:r>
      <w:r w:rsidR="005A77E7">
        <w:t xml:space="preserve">a </w:t>
      </w:r>
      <w:r w:rsidRPr="00524E5B">
        <w:t xml:space="preserve">Snapshot of the VM. </w:t>
      </w:r>
      <w:r w:rsidR="00EE2D44">
        <w:t xml:space="preserve">Make </w:t>
      </w:r>
      <w:r w:rsidRPr="00524E5B">
        <w:t>sure you put relevant into in the Snapshot name. You may also add information to the description field to highlight what changes this snapshot includes.</w:t>
      </w:r>
    </w:p>
    <w:p w14:paraId="06A485A9" w14:textId="77777777" w:rsidR="00083314" w:rsidRPr="00524E5B" w:rsidRDefault="00083314" w:rsidP="005A77E7">
      <w:pPr>
        <w:pStyle w:val="Listnum1"/>
      </w:pPr>
      <w:r w:rsidRPr="00524E5B">
        <w:t>Start the VM.</w:t>
      </w:r>
    </w:p>
    <w:p w14:paraId="70A86475" w14:textId="77777777" w:rsidR="00083314" w:rsidRPr="00524E5B" w:rsidRDefault="00EE2D44" w:rsidP="005A77E7">
      <w:pPr>
        <w:pStyle w:val="Listnum1"/>
      </w:pPr>
      <w:r>
        <w:t>O</w:t>
      </w:r>
      <w:r w:rsidRPr="00524E5B">
        <w:t>n the desktop</w:t>
      </w:r>
      <w:r>
        <w:t>, d</w:t>
      </w:r>
      <w:r w:rsidR="00083314" w:rsidRPr="00524E5B">
        <w:t>ouble</w:t>
      </w:r>
      <w:r>
        <w:t>-</w:t>
      </w:r>
      <w:r w:rsidR="00083314" w:rsidRPr="00524E5B">
        <w:t xml:space="preserve">click </w:t>
      </w:r>
      <w:r w:rsidR="00083314" w:rsidRPr="00EE2D44">
        <w:rPr>
          <w:b/>
        </w:rPr>
        <w:t>Resume Task Sequence</w:t>
      </w:r>
      <w:r w:rsidRPr="00EE2D44">
        <w:t>. The</w:t>
      </w:r>
      <w:r>
        <w:rPr>
          <w:b/>
        </w:rPr>
        <w:t xml:space="preserve"> </w:t>
      </w:r>
      <w:r w:rsidR="00083314" w:rsidRPr="00524E5B">
        <w:t xml:space="preserve">capture process </w:t>
      </w:r>
      <w:r>
        <w:t>starts</w:t>
      </w:r>
      <w:r w:rsidR="00083314" w:rsidRPr="00524E5B">
        <w:t>.</w:t>
      </w:r>
    </w:p>
    <w:p w14:paraId="0722C1F6" w14:textId="77777777" w:rsidR="00083314" w:rsidRPr="00524E5B" w:rsidRDefault="00EE2D44" w:rsidP="005A77E7">
      <w:pPr>
        <w:pStyle w:val="Listnum1"/>
      </w:pPr>
      <w:r>
        <w:t xml:space="preserve">For information about </w:t>
      </w:r>
      <w:r w:rsidRPr="00524E5B">
        <w:t xml:space="preserve">where the captured .wim </w:t>
      </w:r>
      <w:r w:rsidR="00053E6B">
        <w:t xml:space="preserve">file </w:t>
      </w:r>
      <w:r w:rsidRPr="00524E5B">
        <w:t xml:space="preserve">is </w:t>
      </w:r>
      <w:r>
        <w:t xml:space="preserve">stored, see the </w:t>
      </w:r>
      <w:r w:rsidR="00A63767">
        <w:t xml:space="preserve">SharePoint Build and Configure Knowledge Base article </w:t>
      </w:r>
      <w:hyperlink r:id="rId48" w:tgtFrame="_blank" w:history="1">
        <w:r w:rsidR="00053E6B">
          <w:rPr>
            <w:rStyle w:val="Hyperlink"/>
            <w:rFonts w:cs="Calibri"/>
            <w:color w:val="0563C1"/>
          </w:rPr>
          <w:t>Image Build and Capture using MDT Lite Touch - Windows 10.docx</w:t>
        </w:r>
      </w:hyperlink>
      <w:r w:rsidR="00083314" w:rsidRPr="00524E5B">
        <w:t>.</w:t>
      </w:r>
    </w:p>
    <w:p w14:paraId="5B77ABBE" w14:textId="77777777" w:rsidR="00F866D4" w:rsidRPr="00083314" w:rsidRDefault="00F866D4" w:rsidP="00083314"/>
    <w:sectPr w:rsidR="00F866D4" w:rsidRPr="00083314">
      <w:headerReference w:type="default" r:id="rId49"/>
      <w:footerReference w:type="default" r:id="rId5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768863" w14:textId="77777777" w:rsidR="00DA130A" w:rsidRDefault="00DA130A" w:rsidP="000E77A2">
      <w:pPr>
        <w:spacing w:before="0" w:after="0"/>
      </w:pPr>
      <w:r>
        <w:separator/>
      </w:r>
    </w:p>
  </w:endnote>
  <w:endnote w:type="continuationSeparator" w:id="0">
    <w:p w14:paraId="065F437E" w14:textId="77777777" w:rsidR="00DA130A" w:rsidRDefault="00DA130A" w:rsidP="000E77A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395B6" w14:textId="77777777" w:rsidR="000E77A2" w:rsidRPr="00DF2AA2" w:rsidRDefault="00DF2AA2" w:rsidP="00DF2AA2">
    <w:pPr>
      <w:pStyle w:val="Footer"/>
    </w:pPr>
    <w:r>
      <w:t xml:space="preserve">Send corrections &amp; feedback to: </w:t>
    </w:r>
    <w:hyperlink r:id="rId1" w:history="1">
      <w:r>
        <w:rPr>
          <w:rStyle w:val="Hyperlink"/>
        </w:rPr>
        <w:t>Vancouver IT Technical Writer</w:t>
      </w:r>
    </w:hyperlink>
    <w:r>
      <w:t xml:space="preserve"> </w:t>
    </w:r>
    <w:r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3F4A26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DAD45C" w14:textId="77777777" w:rsidR="00DA130A" w:rsidRDefault="00DA130A" w:rsidP="000E77A2">
      <w:pPr>
        <w:spacing w:before="0" w:after="0"/>
      </w:pPr>
      <w:r>
        <w:separator/>
      </w:r>
    </w:p>
  </w:footnote>
  <w:footnote w:type="continuationSeparator" w:id="0">
    <w:p w14:paraId="451D8E24" w14:textId="77777777" w:rsidR="00DA130A" w:rsidRDefault="00DA130A" w:rsidP="000E77A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98EE87" w14:textId="77777777" w:rsidR="000E77A2" w:rsidRPr="007073EA" w:rsidRDefault="000E77A2" w:rsidP="0067781B">
    <w:pPr>
      <w:pStyle w:val="Header"/>
    </w:pPr>
    <w:r w:rsidRPr="007073EA">
      <w:t>Ritchie Bros. Auctioneers</w:t>
    </w:r>
    <w:r w:rsidR="00033C1B">
      <w:tab/>
    </w:r>
    <w:r w:rsidR="00033C1B">
      <w:tab/>
    </w:r>
    <w:r w:rsidR="00083314" w:rsidRPr="00524E5B">
      <w:t xml:space="preserve">Windows 10 </w:t>
    </w:r>
    <w:r w:rsidR="006C7D55">
      <w:t>Pro</w:t>
    </w:r>
    <w:r w:rsidR="00083314">
      <w:t xml:space="preserve"> </w:t>
    </w:r>
    <w:r w:rsidR="00083314" w:rsidRPr="00524E5B">
      <w:t>Default Image – Build &amp; Capture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235B7"/>
    <w:multiLevelType w:val="hybridMultilevel"/>
    <w:tmpl w:val="CA70B0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22162"/>
    <w:multiLevelType w:val="hybridMultilevel"/>
    <w:tmpl w:val="434285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87170"/>
    <w:multiLevelType w:val="multilevel"/>
    <w:tmpl w:val="0CB4CDA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63032C7"/>
    <w:multiLevelType w:val="hybridMultilevel"/>
    <w:tmpl w:val="D7E2B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94D55"/>
    <w:multiLevelType w:val="hybridMultilevel"/>
    <w:tmpl w:val="39640222"/>
    <w:lvl w:ilvl="0" w:tplc="553E9FA4">
      <w:start w:val="1"/>
      <w:numFmt w:val="bullet"/>
      <w:pStyle w:val="Listonesteponly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581171"/>
    <w:multiLevelType w:val="hybridMultilevel"/>
    <w:tmpl w:val="FD625A6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1A0DD1"/>
    <w:multiLevelType w:val="hybridMultilevel"/>
    <w:tmpl w:val="B7C447F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8C0CF9"/>
    <w:multiLevelType w:val="hybridMultilevel"/>
    <w:tmpl w:val="A86EEE9E"/>
    <w:lvl w:ilvl="0" w:tplc="C7CC56B8">
      <w:start w:val="1"/>
      <w:numFmt w:val="bullet"/>
      <w:pStyle w:val="Tablebullet11p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3B214A"/>
    <w:multiLevelType w:val="hybridMultilevel"/>
    <w:tmpl w:val="D7E2B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F1606E"/>
    <w:multiLevelType w:val="hybridMultilevel"/>
    <w:tmpl w:val="D6D0A42A"/>
    <w:lvl w:ilvl="0" w:tplc="2B8E565C">
      <w:start w:val="1"/>
      <w:numFmt w:val="lowerLetter"/>
      <w:pStyle w:val="Listalphaa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9F56E13"/>
    <w:multiLevelType w:val="hybridMultilevel"/>
    <w:tmpl w:val="AB2AE392"/>
    <w:lvl w:ilvl="0" w:tplc="12780A34">
      <w:start w:val="1"/>
      <w:numFmt w:val="bullet"/>
      <w:pStyle w:val="Listbullet1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F65172A"/>
    <w:multiLevelType w:val="hybridMultilevel"/>
    <w:tmpl w:val="DC0C41C8"/>
    <w:lvl w:ilvl="0" w:tplc="8B9EC0B0">
      <w:start w:val="1"/>
      <w:numFmt w:val="bullet"/>
      <w:pStyle w:val="Tablebullet10p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E57ECF"/>
    <w:multiLevelType w:val="hybridMultilevel"/>
    <w:tmpl w:val="2A705BD8"/>
    <w:lvl w:ilvl="0" w:tplc="196817B2">
      <w:start w:val="1"/>
      <w:numFmt w:val="decimal"/>
      <w:pStyle w:val="Tablenum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900" w:hanging="360"/>
      </w:pPr>
    </w:lvl>
    <w:lvl w:ilvl="2" w:tplc="FFFFFFFF" w:tentative="1">
      <w:start w:val="1"/>
      <w:numFmt w:val="lowerRoman"/>
      <w:lvlText w:val="%3."/>
      <w:lvlJc w:val="right"/>
      <w:pPr>
        <w:ind w:left="1620" w:hanging="180"/>
      </w:pPr>
    </w:lvl>
    <w:lvl w:ilvl="3" w:tplc="FFFFFFFF" w:tentative="1">
      <w:start w:val="1"/>
      <w:numFmt w:val="decimal"/>
      <w:lvlText w:val="%4."/>
      <w:lvlJc w:val="left"/>
      <w:pPr>
        <w:ind w:left="2340" w:hanging="360"/>
      </w:pPr>
    </w:lvl>
    <w:lvl w:ilvl="4" w:tplc="FFFFFFFF" w:tentative="1">
      <w:start w:val="1"/>
      <w:numFmt w:val="lowerLetter"/>
      <w:lvlText w:val="%5."/>
      <w:lvlJc w:val="left"/>
      <w:pPr>
        <w:ind w:left="3060" w:hanging="360"/>
      </w:pPr>
    </w:lvl>
    <w:lvl w:ilvl="5" w:tplc="FFFFFFFF" w:tentative="1">
      <w:start w:val="1"/>
      <w:numFmt w:val="lowerRoman"/>
      <w:lvlText w:val="%6."/>
      <w:lvlJc w:val="right"/>
      <w:pPr>
        <w:ind w:left="3780" w:hanging="180"/>
      </w:pPr>
    </w:lvl>
    <w:lvl w:ilvl="6" w:tplc="FFFFFFFF" w:tentative="1">
      <w:start w:val="1"/>
      <w:numFmt w:val="decimal"/>
      <w:lvlText w:val="%7."/>
      <w:lvlJc w:val="left"/>
      <w:pPr>
        <w:ind w:left="4500" w:hanging="360"/>
      </w:pPr>
    </w:lvl>
    <w:lvl w:ilvl="7" w:tplc="FFFFFFFF" w:tentative="1">
      <w:start w:val="1"/>
      <w:numFmt w:val="lowerLetter"/>
      <w:lvlText w:val="%8."/>
      <w:lvlJc w:val="left"/>
      <w:pPr>
        <w:ind w:left="5220" w:hanging="360"/>
      </w:pPr>
    </w:lvl>
    <w:lvl w:ilvl="8" w:tplc="FFFFFFFF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3" w15:restartNumberingAfterBreak="0">
    <w:nsid w:val="5A762698"/>
    <w:multiLevelType w:val="hybridMultilevel"/>
    <w:tmpl w:val="88E2D7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D647EB"/>
    <w:multiLevelType w:val="hybridMultilevel"/>
    <w:tmpl w:val="1AA8E7FC"/>
    <w:lvl w:ilvl="0" w:tplc="3A901DE2">
      <w:start w:val="1"/>
      <w:numFmt w:val="decimal"/>
      <w:pStyle w:val="Listnum1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956A48"/>
    <w:multiLevelType w:val="hybridMultilevel"/>
    <w:tmpl w:val="C8EC8158"/>
    <w:lvl w:ilvl="0" w:tplc="312E380E">
      <w:start w:val="8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8654715"/>
    <w:multiLevelType w:val="hybridMultilevel"/>
    <w:tmpl w:val="E8966CD4"/>
    <w:lvl w:ilvl="0" w:tplc="5AC822BE">
      <w:start w:val="1"/>
      <w:numFmt w:val="bullet"/>
      <w:pStyle w:val="Listbullet2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19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  <w:lvlOverride w:ilvl="0">
      <w:startOverride w:val="1"/>
    </w:lvlOverride>
  </w:num>
  <w:num w:numId="2">
    <w:abstractNumId w:val="10"/>
  </w:num>
  <w:num w:numId="3">
    <w:abstractNumId w:val="2"/>
  </w:num>
  <w:num w:numId="4">
    <w:abstractNumId w:val="9"/>
    <w:lvlOverride w:ilvl="0">
      <w:startOverride w:val="1"/>
    </w:lvlOverride>
  </w:num>
  <w:num w:numId="5">
    <w:abstractNumId w:val="7"/>
  </w:num>
  <w:num w:numId="6">
    <w:abstractNumId w:val="12"/>
  </w:num>
  <w:num w:numId="7">
    <w:abstractNumId w:val="14"/>
    <w:lvlOverride w:ilvl="0">
      <w:startOverride w:val="1"/>
    </w:lvlOverride>
  </w:num>
  <w:num w:numId="8">
    <w:abstractNumId w:val="16"/>
  </w:num>
  <w:num w:numId="9">
    <w:abstractNumId w:val="4"/>
  </w:num>
  <w:num w:numId="10">
    <w:abstractNumId w:val="11"/>
  </w:num>
  <w:num w:numId="11">
    <w:abstractNumId w:val="10"/>
  </w:num>
  <w:num w:numId="12">
    <w:abstractNumId w:val="5"/>
  </w:num>
  <w:num w:numId="13">
    <w:abstractNumId w:val="15"/>
  </w:num>
  <w:num w:numId="14">
    <w:abstractNumId w:val="13"/>
  </w:num>
  <w:num w:numId="15">
    <w:abstractNumId w:val="6"/>
  </w:num>
  <w:num w:numId="16">
    <w:abstractNumId w:val="1"/>
  </w:num>
  <w:num w:numId="17">
    <w:abstractNumId w:val="2"/>
  </w:num>
  <w:num w:numId="18">
    <w:abstractNumId w:val="8"/>
  </w:num>
  <w:num w:numId="19">
    <w:abstractNumId w:val="3"/>
  </w:num>
  <w:num w:numId="20">
    <w:abstractNumId w:val="0"/>
  </w:num>
  <w:num w:numId="21">
    <w:abstractNumId w:val="14"/>
  </w:num>
  <w:num w:numId="22">
    <w:abstractNumId w:val="14"/>
    <w:lvlOverride w:ilvl="0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attachedTemplate r:id="rId1"/>
  <w:linkStyles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314"/>
    <w:rsid w:val="000273B6"/>
    <w:rsid w:val="00033C1B"/>
    <w:rsid w:val="0003515F"/>
    <w:rsid w:val="0005054F"/>
    <w:rsid w:val="00053E6B"/>
    <w:rsid w:val="0006647B"/>
    <w:rsid w:val="0007156A"/>
    <w:rsid w:val="00072379"/>
    <w:rsid w:val="00072FD8"/>
    <w:rsid w:val="00083314"/>
    <w:rsid w:val="00092A31"/>
    <w:rsid w:val="000B4A84"/>
    <w:rsid w:val="000B6228"/>
    <w:rsid w:val="000C27BF"/>
    <w:rsid w:val="000D5FE5"/>
    <w:rsid w:val="000E77A2"/>
    <w:rsid w:val="000F1979"/>
    <w:rsid w:val="000F6192"/>
    <w:rsid w:val="001053AB"/>
    <w:rsid w:val="001166F5"/>
    <w:rsid w:val="00126D6A"/>
    <w:rsid w:val="00136908"/>
    <w:rsid w:val="00157788"/>
    <w:rsid w:val="001647A5"/>
    <w:rsid w:val="001652B4"/>
    <w:rsid w:val="00171C62"/>
    <w:rsid w:val="001873BB"/>
    <w:rsid w:val="00191C50"/>
    <w:rsid w:val="001D454D"/>
    <w:rsid w:val="001D61F3"/>
    <w:rsid w:val="001E09EE"/>
    <w:rsid w:val="001E51AA"/>
    <w:rsid w:val="001F3020"/>
    <w:rsid w:val="00202ED7"/>
    <w:rsid w:val="00223041"/>
    <w:rsid w:val="002274C5"/>
    <w:rsid w:val="00231771"/>
    <w:rsid w:val="00252628"/>
    <w:rsid w:val="002638B1"/>
    <w:rsid w:val="00270FEC"/>
    <w:rsid w:val="002765A8"/>
    <w:rsid w:val="002A231C"/>
    <w:rsid w:val="002B1EF9"/>
    <w:rsid w:val="002B2979"/>
    <w:rsid w:val="002B470D"/>
    <w:rsid w:val="002C21F0"/>
    <w:rsid w:val="002E5ABE"/>
    <w:rsid w:val="002F58B4"/>
    <w:rsid w:val="00324B4F"/>
    <w:rsid w:val="00333DB4"/>
    <w:rsid w:val="00333E8A"/>
    <w:rsid w:val="00334FB9"/>
    <w:rsid w:val="003471FC"/>
    <w:rsid w:val="00350DED"/>
    <w:rsid w:val="0036139B"/>
    <w:rsid w:val="00396CC0"/>
    <w:rsid w:val="00397E09"/>
    <w:rsid w:val="003C2A06"/>
    <w:rsid w:val="003D1E67"/>
    <w:rsid w:val="003F4A26"/>
    <w:rsid w:val="003F4E70"/>
    <w:rsid w:val="00404474"/>
    <w:rsid w:val="0041202F"/>
    <w:rsid w:val="00416D63"/>
    <w:rsid w:val="0043080A"/>
    <w:rsid w:val="00451B21"/>
    <w:rsid w:val="004522CA"/>
    <w:rsid w:val="00482FC3"/>
    <w:rsid w:val="00496C58"/>
    <w:rsid w:val="00496FC0"/>
    <w:rsid w:val="004E11CF"/>
    <w:rsid w:val="004E1B1F"/>
    <w:rsid w:val="00526D2D"/>
    <w:rsid w:val="005326A6"/>
    <w:rsid w:val="00534407"/>
    <w:rsid w:val="005A77E7"/>
    <w:rsid w:val="005A7EC9"/>
    <w:rsid w:val="005B1AAC"/>
    <w:rsid w:val="005E6947"/>
    <w:rsid w:val="005F70D6"/>
    <w:rsid w:val="00601189"/>
    <w:rsid w:val="00617CCB"/>
    <w:rsid w:val="00647048"/>
    <w:rsid w:val="00666CD7"/>
    <w:rsid w:val="00676171"/>
    <w:rsid w:val="0067781B"/>
    <w:rsid w:val="00685E3E"/>
    <w:rsid w:val="006A0683"/>
    <w:rsid w:val="006A7B14"/>
    <w:rsid w:val="006B2544"/>
    <w:rsid w:val="006C7D55"/>
    <w:rsid w:val="006D28E2"/>
    <w:rsid w:val="006D5320"/>
    <w:rsid w:val="007055EE"/>
    <w:rsid w:val="007073EA"/>
    <w:rsid w:val="0073323A"/>
    <w:rsid w:val="00735422"/>
    <w:rsid w:val="007428B7"/>
    <w:rsid w:val="00750C4E"/>
    <w:rsid w:val="00763398"/>
    <w:rsid w:val="00763DC2"/>
    <w:rsid w:val="00775A53"/>
    <w:rsid w:val="007B6BA4"/>
    <w:rsid w:val="007C3689"/>
    <w:rsid w:val="007C3BBC"/>
    <w:rsid w:val="007D1D76"/>
    <w:rsid w:val="0080570B"/>
    <w:rsid w:val="00810D90"/>
    <w:rsid w:val="00816B9F"/>
    <w:rsid w:val="00821F9F"/>
    <w:rsid w:val="00824FAD"/>
    <w:rsid w:val="00847AF9"/>
    <w:rsid w:val="0085444A"/>
    <w:rsid w:val="008A12DB"/>
    <w:rsid w:val="008B0ABB"/>
    <w:rsid w:val="008C10FB"/>
    <w:rsid w:val="008C6DF8"/>
    <w:rsid w:val="008D7CF8"/>
    <w:rsid w:val="008E0297"/>
    <w:rsid w:val="008E0C38"/>
    <w:rsid w:val="008F3B95"/>
    <w:rsid w:val="008F49F9"/>
    <w:rsid w:val="009067A8"/>
    <w:rsid w:val="00910690"/>
    <w:rsid w:val="009141DE"/>
    <w:rsid w:val="00940446"/>
    <w:rsid w:val="009455C2"/>
    <w:rsid w:val="009463CD"/>
    <w:rsid w:val="00955510"/>
    <w:rsid w:val="00966944"/>
    <w:rsid w:val="00970009"/>
    <w:rsid w:val="0097261C"/>
    <w:rsid w:val="00990DE7"/>
    <w:rsid w:val="009E71DF"/>
    <w:rsid w:val="009F127F"/>
    <w:rsid w:val="009F25CB"/>
    <w:rsid w:val="00A072C2"/>
    <w:rsid w:val="00A3099D"/>
    <w:rsid w:val="00A35FD3"/>
    <w:rsid w:val="00A3617B"/>
    <w:rsid w:val="00A4162A"/>
    <w:rsid w:val="00A43A5A"/>
    <w:rsid w:val="00A45B09"/>
    <w:rsid w:val="00A520E9"/>
    <w:rsid w:val="00A63767"/>
    <w:rsid w:val="00A6498D"/>
    <w:rsid w:val="00A7513F"/>
    <w:rsid w:val="00AB0217"/>
    <w:rsid w:val="00AB3690"/>
    <w:rsid w:val="00AB4B9E"/>
    <w:rsid w:val="00AB6458"/>
    <w:rsid w:val="00AC0218"/>
    <w:rsid w:val="00AC5AFE"/>
    <w:rsid w:val="00AC639E"/>
    <w:rsid w:val="00AE2A81"/>
    <w:rsid w:val="00AE3DEF"/>
    <w:rsid w:val="00AE47CB"/>
    <w:rsid w:val="00AE5234"/>
    <w:rsid w:val="00B01FCE"/>
    <w:rsid w:val="00B06E4D"/>
    <w:rsid w:val="00B1203E"/>
    <w:rsid w:val="00B16130"/>
    <w:rsid w:val="00B46FDE"/>
    <w:rsid w:val="00B5688F"/>
    <w:rsid w:val="00B63F8E"/>
    <w:rsid w:val="00B64337"/>
    <w:rsid w:val="00B67E40"/>
    <w:rsid w:val="00B736CE"/>
    <w:rsid w:val="00B810CA"/>
    <w:rsid w:val="00B8217A"/>
    <w:rsid w:val="00B8598D"/>
    <w:rsid w:val="00BA348A"/>
    <w:rsid w:val="00BA3BA4"/>
    <w:rsid w:val="00BA7384"/>
    <w:rsid w:val="00BC21F1"/>
    <w:rsid w:val="00BD7539"/>
    <w:rsid w:val="00BE5AB3"/>
    <w:rsid w:val="00C02BF3"/>
    <w:rsid w:val="00C2056B"/>
    <w:rsid w:val="00C40AAF"/>
    <w:rsid w:val="00C50661"/>
    <w:rsid w:val="00C52CB4"/>
    <w:rsid w:val="00C72733"/>
    <w:rsid w:val="00C849DB"/>
    <w:rsid w:val="00CA56C9"/>
    <w:rsid w:val="00CC02E6"/>
    <w:rsid w:val="00CC79D2"/>
    <w:rsid w:val="00CE4F29"/>
    <w:rsid w:val="00D24E38"/>
    <w:rsid w:val="00D3216B"/>
    <w:rsid w:val="00D5163F"/>
    <w:rsid w:val="00D51779"/>
    <w:rsid w:val="00D77DB6"/>
    <w:rsid w:val="00D86B8E"/>
    <w:rsid w:val="00D90494"/>
    <w:rsid w:val="00DA130A"/>
    <w:rsid w:val="00DA76E8"/>
    <w:rsid w:val="00DF2AA2"/>
    <w:rsid w:val="00DF5119"/>
    <w:rsid w:val="00DF6EF0"/>
    <w:rsid w:val="00E045C1"/>
    <w:rsid w:val="00E31681"/>
    <w:rsid w:val="00E31A97"/>
    <w:rsid w:val="00E41FB6"/>
    <w:rsid w:val="00E6226D"/>
    <w:rsid w:val="00E668B1"/>
    <w:rsid w:val="00E704F7"/>
    <w:rsid w:val="00E933CB"/>
    <w:rsid w:val="00E94A73"/>
    <w:rsid w:val="00EE2D44"/>
    <w:rsid w:val="00F33C91"/>
    <w:rsid w:val="00F348F9"/>
    <w:rsid w:val="00F53751"/>
    <w:rsid w:val="00F74B3F"/>
    <w:rsid w:val="00F866D4"/>
    <w:rsid w:val="00F91031"/>
    <w:rsid w:val="00F91186"/>
    <w:rsid w:val="00FA2096"/>
    <w:rsid w:val="00FC0526"/>
    <w:rsid w:val="00FC74D5"/>
    <w:rsid w:val="00FD0DD5"/>
    <w:rsid w:val="00FE113E"/>
    <w:rsid w:val="00FF286B"/>
    <w:rsid w:val="00FF6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20743C2"/>
  <w15:docId w15:val="{66192473-FC1C-4348-B5FC-E7D6289B8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rsid w:val="00AB0217"/>
    <w:pPr>
      <w:spacing w:before="100" w:after="100" w:line="240" w:lineRule="auto"/>
      <w:contextualSpacing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Body1"/>
    <w:link w:val="Heading1Char"/>
    <w:rsid w:val="00AB0217"/>
    <w:pPr>
      <w:keepNext/>
      <w:numPr>
        <w:numId w:val="3"/>
      </w:numPr>
      <w:spacing w:before="120" w:after="120"/>
      <w:contextualSpacing w:val="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Body1"/>
    <w:link w:val="Heading2Char"/>
    <w:rsid w:val="00AB0217"/>
    <w:pPr>
      <w:keepNext/>
      <w:keepLines/>
      <w:numPr>
        <w:ilvl w:val="1"/>
        <w:numId w:val="3"/>
      </w:numPr>
      <w:spacing w:before="120" w:after="120"/>
      <w:contextualSpacing w:val="0"/>
      <w:outlineLvl w:val="1"/>
    </w:pPr>
    <w:rPr>
      <w:rFonts w:ascii="Cambria" w:eastAsia="Times New Roman" w:hAnsi="Cambria"/>
      <w:b/>
      <w:bCs/>
      <w:sz w:val="28"/>
      <w:szCs w:val="26"/>
    </w:rPr>
  </w:style>
  <w:style w:type="paragraph" w:styleId="Heading3">
    <w:name w:val="heading 3"/>
    <w:basedOn w:val="Normal"/>
    <w:next w:val="Body1"/>
    <w:link w:val="Heading3Char"/>
    <w:rsid w:val="00AB0217"/>
    <w:pPr>
      <w:keepNext/>
      <w:numPr>
        <w:ilvl w:val="2"/>
        <w:numId w:val="3"/>
      </w:numPr>
      <w:spacing w:before="120" w:after="120"/>
      <w:contextualSpacing w:val="0"/>
      <w:outlineLvl w:val="2"/>
    </w:pPr>
    <w:rPr>
      <w:rFonts w:ascii="Cambria" w:eastAsia="Times New Roman" w:hAnsi="Cambria"/>
      <w:b/>
      <w:bCs/>
      <w:sz w:val="24"/>
      <w:szCs w:val="26"/>
    </w:rPr>
  </w:style>
  <w:style w:type="paragraph" w:styleId="Heading4">
    <w:name w:val="heading 4"/>
    <w:basedOn w:val="Normal"/>
    <w:next w:val="Normal"/>
    <w:link w:val="Heading4Char"/>
    <w:semiHidden/>
    <w:rsid w:val="00AB0217"/>
    <w:pPr>
      <w:keepNext/>
      <w:keepLines/>
      <w:numPr>
        <w:ilvl w:val="3"/>
        <w:numId w:val="3"/>
      </w:numPr>
      <w:tabs>
        <w:tab w:val="left" w:pos="1080"/>
      </w:tabs>
      <w:spacing w:before="120" w:after="120"/>
      <w:contextualSpacing w:val="0"/>
      <w:outlineLvl w:val="3"/>
    </w:pPr>
    <w:rPr>
      <w:rFonts w:ascii="Cambria" w:eastAsia="Times New Roman" w:hAnsi="Cambria"/>
      <w:b/>
      <w:bCs/>
      <w:i/>
      <w:iCs/>
      <w:szCs w:val="24"/>
    </w:rPr>
  </w:style>
  <w:style w:type="paragraph" w:styleId="Heading5">
    <w:name w:val="heading 5"/>
    <w:basedOn w:val="Normal"/>
    <w:next w:val="Normal"/>
    <w:link w:val="Heading5Char"/>
    <w:semiHidden/>
    <w:rsid w:val="00AB0217"/>
    <w:pPr>
      <w:keepNext/>
      <w:keepLines/>
      <w:numPr>
        <w:ilvl w:val="4"/>
        <w:numId w:val="3"/>
      </w:numPr>
      <w:spacing w:before="200" w:after="0"/>
      <w:contextualSpacing w:val="0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Heading6">
    <w:name w:val="heading 6"/>
    <w:basedOn w:val="Normal"/>
    <w:next w:val="Normal"/>
    <w:link w:val="Heading6Char"/>
    <w:semiHidden/>
    <w:qFormat/>
    <w:rsid w:val="00AB0217"/>
    <w:pPr>
      <w:keepNext/>
      <w:keepLines/>
      <w:numPr>
        <w:ilvl w:val="5"/>
        <w:numId w:val="3"/>
      </w:numPr>
      <w:spacing w:before="200" w:after="0"/>
      <w:contextualSpacing w:val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paragraph" w:styleId="Heading7">
    <w:name w:val="heading 7"/>
    <w:basedOn w:val="Normal"/>
    <w:next w:val="Normal"/>
    <w:link w:val="Heading7Char"/>
    <w:semiHidden/>
    <w:qFormat/>
    <w:rsid w:val="00AB0217"/>
    <w:pPr>
      <w:keepNext/>
      <w:keepLines/>
      <w:numPr>
        <w:ilvl w:val="6"/>
        <w:numId w:val="3"/>
      </w:numPr>
      <w:spacing w:before="200" w:after="0"/>
      <w:contextualSpacing w:val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AB0217"/>
    <w:pPr>
      <w:keepNext/>
      <w:keepLines/>
      <w:numPr>
        <w:ilvl w:val="7"/>
        <w:numId w:val="3"/>
      </w:numPr>
      <w:spacing w:before="200" w:after="0"/>
      <w:contextualSpacing w:val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qFormat/>
    <w:rsid w:val="00AB0217"/>
    <w:pPr>
      <w:keepNext/>
      <w:keepLines/>
      <w:numPr>
        <w:ilvl w:val="8"/>
        <w:numId w:val="3"/>
      </w:numPr>
      <w:spacing w:before="200" w:after="0"/>
      <w:contextualSpacing w:val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B02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Hyperlink">
    <w:name w:val="Hyperlink"/>
    <w:rsid w:val="00AB021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0217"/>
    <w:pPr>
      <w:spacing w:before="0" w:after="0"/>
      <w:contextualSpacing w:val="0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217"/>
    <w:rPr>
      <w:rFonts w:ascii="Tahoma" w:eastAsia="Times New Roman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AB0217"/>
    <w:rPr>
      <w:rFonts w:ascii="Cambria" w:eastAsia="Times New Roman" w:hAnsi="Cambria" w:cs="Times New Roman"/>
      <w:b/>
      <w:bCs/>
      <w:sz w:val="28"/>
      <w:szCs w:val="26"/>
    </w:rPr>
  </w:style>
  <w:style w:type="paragraph" w:styleId="ListParagraph">
    <w:name w:val="List Paragraph"/>
    <w:basedOn w:val="Normal"/>
    <w:uiPriority w:val="34"/>
    <w:rsid w:val="00AB0217"/>
    <w:pPr>
      <w:ind w:left="720"/>
    </w:pPr>
  </w:style>
  <w:style w:type="character" w:customStyle="1" w:styleId="Heading3Char">
    <w:name w:val="Heading 3 Char"/>
    <w:basedOn w:val="DefaultParagraphFont"/>
    <w:link w:val="Heading3"/>
    <w:rsid w:val="00AB0217"/>
    <w:rPr>
      <w:rFonts w:ascii="Cambria" w:eastAsia="Times New Roman" w:hAnsi="Cambria" w:cs="Times New Roman"/>
      <w:b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semiHidden/>
    <w:rsid w:val="00AB0217"/>
    <w:rPr>
      <w:rFonts w:ascii="Cambria" w:eastAsia="Times New Roman" w:hAnsi="Cambria" w:cs="Times New Roman"/>
      <w:b/>
      <w:bCs/>
      <w:i/>
      <w:iCs/>
      <w:szCs w:val="24"/>
    </w:rPr>
  </w:style>
  <w:style w:type="character" w:customStyle="1" w:styleId="Heading5Char">
    <w:name w:val="Heading 5 Char"/>
    <w:basedOn w:val="DefaultParagraphFont"/>
    <w:link w:val="Heading5"/>
    <w:semiHidden/>
    <w:rsid w:val="00AB0217"/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AB0217"/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character" w:customStyle="1" w:styleId="Heading7Char">
    <w:name w:val="Heading 7 Char"/>
    <w:basedOn w:val="DefaultParagraphFont"/>
    <w:link w:val="Heading7"/>
    <w:semiHidden/>
    <w:rsid w:val="00AB0217"/>
    <w:rPr>
      <w:rFonts w:asciiTheme="majorHAnsi" w:eastAsiaTheme="majorEastAsia" w:hAnsiTheme="majorHAnsi" w:cstheme="majorBidi"/>
      <w:i/>
      <w:iCs/>
      <w:color w:val="404040" w:themeColor="text1" w:themeTint="BF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AB0217"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AB0217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paragraph" w:styleId="Header">
    <w:name w:val="header"/>
    <w:basedOn w:val="Normal"/>
    <w:link w:val="HeaderChar"/>
    <w:rsid w:val="00AB0217"/>
    <w:pPr>
      <w:tabs>
        <w:tab w:val="center" w:pos="4320"/>
        <w:tab w:val="right" w:pos="9360"/>
      </w:tabs>
      <w:contextualSpacing w:val="0"/>
    </w:pPr>
    <w:rPr>
      <w:b/>
      <w:sz w:val="20"/>
    </w:rPr>
  </w:style>
  <w:style w:type="character" w:customStyle="1" w:styleId="HeaderChar">
    <w:name w:val="Header Char"/>
    <w:basedOn w:val="DefaultParagraphFont"/>
    <w:link w:val="Header"/>
    <w:rsid w:val="00AB0217"/>
    <w:rPr>
      <w:rFonts w:ascii="Calibri" w:eastAsia="Calibri" w:hAnsi="Calibri" w:cs="Times New Roman"/>
      <w:b/>
      <w:sz w:val="20"/>
    </w:rPr>
  </w:style>
  <w:style w:type="paragraph" w:styleId="Footer">
    <w:name w:val="footer"/>
    <w:basedOn w:val="Normal"/>
    <w:link w:val="FooterChar"/>
    <w:rsid w:val="00AB0217"/>
    <w:pPr>
      <w:tabs>
        <w:tab w:val="center" w:pos="432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B0217"/>
    <w:rPr>
      <w:rFonts w:ascii="Calibri" w:eastAsia="Calibri" w:hAnsi="Calibri" w:cs="Times New Roma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0217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0217"/>
    <w:rPr>
      <w:rFonts w:ascii="Tahoma" w:eastAsia="Calibri" w:hAnsi="Tahoma" w:cs="Tahoma"/>
      <w:sz w:val="16"/>
      <w:szCs w:val="16"/>
    </w:rPr>
  </w:style>
  <w:style w:type="paragraph" w:customStyle="1" w:styleId="Listnumindent">
    <w:name w:val="List num indent"/>
    <w:basedOn w:val="Body1"/>
    <w:next w:val="Listnum1"/>
    <w:rsid w:val="00AB0217"/>
    <w:pPr>
      <w:ind w:left="720"/>
    </w:pPr>
  </w:style>
  <w:style w:type="paragraph" w:styleId="Title">
    <w:name w:val="Title"/>
    <w:basedOn w:val="Normal"/>
    <w:next w:val="Normal"/>
    <w:link w:val="TitleChar"/>
    <w:uiPriority w:val="10"/>
    <w:rsid w:val="00AB0217"/>
    <w:pPr>
      <w:pBdr>
        <w:bottom w:val="single" w:sz="8" w:space="4" w:color="4F81BD" w:themeColor="accent1"/>
      </w:pBdr>
      <w:spacing w:before="0" w:after="300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B02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trong">
    <w:name w:val="Strong"/>
    <w:qFormat/>
    <w:rsid w:val="00AB0217"/>
    <w:rPr>
      <w:rFonts w:ascii="Calibri" w:hAnsi="Calibri"/>
      <w:b/>
      <w:bCs/>
      <w:sz w:val="22"/>
    </w:rPr>
  </w:style>
  <w:style w:type="paragraph" w:customStyle="1" w:styleId="Body1">
    <w:name w:val="Body 1"/>
    <w:basedOn w:val="Normal"/>
    <w:link w:val="Body1Char"/>
    <w:qFormat/>
    <w:rsid w:val="00AB0217"/>
    <w:pPr>
      <w:contextualSpacing w:val="0"/>
    </w:pPr>
    <w:rPr>
      <w:rFonts w:eastAsia="Times New Roman"/>
      <w:szCs w:val="24"/>
    </w:rPr>
  </w:style>
  <w:style w:type="paragraph" w:customStyle="1" w:styleId="Body1bold">
    <w:name w:val="Body 1 bold"/>
    <w:basedOn w:val="Body1"/>
    <w:next w:val="Body1"/>
    <w:qFormat/>
    <w:rsid w:val="00AB0217"/>
    <w:pPr>
      <w:keepNext/>
    </w:pPr>
    <w:rPr>
      <w:b/>
    </w:rPr>
  </w:style>
  <w:style w:type="paragraph" w:customStyle="1" w:styleId="Bodyindent1">
    <w:name w:val="Body indent 1"/>
    <w:basedOn w:val="Body1"/>
    <w:rsid w:val="00AB0217"/>
    <w:pPr>
      <w:ind w:left="360"/>
    </w:pPr>
  </w:style>
  <w:style w:type="paragraph" w:customStyle="1" w:styleId="Contentsheading">
    <w:name w:val="Contents heading"/>
    <w:basedOn w:val="Heading1"/>
    <w:next w:val="Body1"/>
    <w:semiHidden/>
    <w:rsid w:val="00AB0217"/>
    <w:pPr>
      <w:spacing w:before="160" w:after="160"/>
    </w:pPr>
  </w:style>
  <w:style w:type="character" w:styleId="Emphasis">
    <w:name w:val="Emphasis"/>
    <w:rsid w:val="00AB0217"/>
    <w:rPr>
      <w:i/>
      <w:i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B0217"/>
    <w:pPr>
      <w:keepLines/>
      <w:spacing w:before="480" w:after="0" w:line="276" w:lineRule="auto"/>
      <w:outlineLvl w:val="9"/>
    </w:pPr>
    <w:rPr>
      <w:rFonts w:eastAsiaTheme="majorEastAsia" w:cstheme="majorBidi"/>
      <w:color w:val="365F91" w:themeColor="accent1" w:themeShade="BF"/>
      <w:kern w:val="0"/>
      <w:sz w:val="28"/>
      <w:szCs w:val="28"/>
    </w:rPr>
  </w:style>
  <w:style w:type="paragraph" w:customStyle="1" w:styleId="Tableheading1">
    <w:name w:val="Table heading 1"/>
    <w:basedOn w:val="Body1"/>
    <w:rsid w:val="00AB0217"/>
    <w:pPr>
      <w:spacing w:before="60" w:after="60"/>
    </w:pPr>
    <w:rPr>
      <w:rFonts w:cs="Arial"/>
      <w:b/>
      <w:sz w:val="24"/>
    </w:rPr>
  </w:style>
  <w:style w:type="paragraph" w:customStyle="1" w:styleId="Tableheadingcentered">
    <w:name w:val="Table heading centered"/>
    <w:basedOn w:val="Tableheading1"/>
    <w:semiHidden/>
    <w:rsid w:val="00AB0217"/>
    <w:pPr>
      <w:jc w:val="center"/>
    </w:pPr>
  </w:style>
  <w:style w:type="paragraph" w:customStyle="1" w:styleId="Tabletext11pt">
    <w:name w:val="Table text 11 pt"/>
    <w:basedOn w:val="Body1"/>
    <w:link w:val="Tabletext11ptChar"/>
    <w:rsid w:val="00AB0217"/>
    <w:pPr>
      <w:spacing w:before="60" w:after="60"/>
    </w:pPr>
    <w:rPr>
      <w:rFonts w:cs="Helv"/>
      <w:color w:val="000000"/>
      <w:szCs w:val="22"/>
    </w:rPr>
  </w:style>
  <w:style w:type="paragraph" w:customStyle="1" w:styleId="Listalphaa">
    <w:name w:val="List alpha a)"/>
    <w:basedOn w:val="Listnum1"/>
    <w:rsid w:val="00AB0217"/>
    <w:pPr>
      <w:numPr>
        <w:numId w:val="4"/>
      </w:numPr>
    </w:pPr>
  </w:style>
  <w:style w:type="paragraph" w:styleId="TOC1">
    <w:name w:val="toc 1"/>
    <w:basedOn w:val="Body1"/>
    <w:next w:val="TOC2"/>
    <w:autoRedefine/>
    <w:uiPriority w:val="39"/>
    <w:semiHidden/>
    <w:rsid w:val="00AB0217"/>
    <w:pPr>
      <w:tabs>
        <w:tab w:val="left" w:pos="360"/>
        <w:tab w:val="right" w:leader="dot" w:pos="9350"/>
      </w:tabs>
      <w:ind w:left="360" w:hanging="360"/>
    </w:pPr>
    <w:rPr>
      <w:rFonts w:eastAsiaTheme="minorEastAsia" w:cstheme="minorBidi"/>
      <w:b/>
      <w:noProof/>
      <w:szCs w:val="22"/>
    </w:rPr>
  </w:style>
  <w:style w:type="paragraph" w:styleId="TOC2">
    <w:name w:val="toc 2"/>
    <w:basedOn w:val="Body1"/>
    <w:next w:val="Body1"/>
    <w:autoRedefine/>
    <w:uiPriority w:val="39"/>
    <w:semiHidden/>
    <w:rsid w:val="00AB0217"/>
    <w:pPr>
      <w:tabs>
        <w:tab w:val="left" w:pos="880"/>
        <w:tab w:val="right" w:leader="dot" w:pos="9360"/>
      </w:tabs>
      <w:ind w:left="900" w:hanging="540"/>
      <w:contextualSpacing/>
    </w:pPr>
    <w:rPr>
      <w:rFonts w:eastAsiaTheme="minorEastAsia" w:cstheme="minorBidi"/>
      <w:noProof/>
      <w:szCs w:val="22"/>
    </w:rPr>
  </w:style>
  <w:style w:type="paragraph" w:styleId="TOC3">
    <w:name w:val="toc 3"/>
    <w:basedOn w:val="Body1"/>
    <w:next w:val="Body1"/>
    <w:autoRedefine/>
    <w:uiPriority w:val="39"/>
    <w:semiHidden/>
    <w:rsid w:val="00AB0217"/>
    <w:pPr>
      <w:tabs>
        <w:tab w:val="left" w:pos="1440"/>
        <w:tab w:val="right" w:leader="dot" w:pos="9360"/>
      </w:tabs>
      <w:ind w:left="1440" w:hanging="720"/>
      <w:contextualSpacing/>
    </w:pPr>
    <w:rPr>
      <w:rFonts w:eastAsiaTheme="minorEastAsia" w:cstheme="minorBidi"/>
      <w:noProof/>
      <w:szCs w:val="22"/>
    </w:rPr>
  </w:style>
  <w:style w:type="table" w:styleId="TableGrid">
    <w:name w:val="Table Grid"/>
    <w:basedOn w:val="TableNormal"/>
    <w:uiPriority w:val="59"/>
    <w:rsid w:val="00AB0217"/>
    <w:pPr>
      <w:spacing w:before="60" w:after="6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10pt">
    <w:name w:val="Table text 10 pt"/>
    <w:basedOn w:val="Body1"/>
    <w:rsid w:val="00AB0217"/>
    <w:pPr>
      <w:spacing w:before="40" w:after="40"/>
    </w:pPr>
    <w:rPr>
      <w:sz w:val="20"/>
    </w:rPr>
  </w:style>
  <w:style w:type="paragraph" w:styleId="TOC4">
    <w:name w:val="toc 4"/>
    <w:basedOn w:val="Normal"/>
    <w:next w:val="Normal"/>
    <w:autoRedefine/>
    <w:uiPriority w:val="39"/>
    <w:semiHidden/>
    <w:rsid w:val="00AB0217"/>
    <w:pPr>
      <w:tabs>
        <w:tab w:val="left" w:pos="1260"/>
        <w:tab w:val="right" w:leader="dot" w:pos="9350"/>
      </w:tabs>
      <w:ind w:left="2160" w:hanging="900"/>
    </w:pPr>
    <w:rPr>
      <w:rFonts w:asciiTheme="minorHAnsi" w:eastAsiaTheme="minorEastAsia" w:hAnsiTheme="minorHAnsi" w:cstheme="minorBidi"/>
      <w:noProof/>
    </w:rPr>
  </w:style>
  <w:style w:type="character" w:customStyle="1" w:styleId="Editorscomments">
    <w:name w:val="Editor's comments"/>
    <w:qFormat/>
    <w:rsid w:val="00AB0217"/>
    <w:rPr>
      <w:rFonts w:ascii="Calibri" w:hAnsi="Calibri"/>
      <w:i/>
      <w:color w:val="FF0000"/>
      <w:sz w:val="22"/>
      <w:bdr w:val="none" w:sz="0" w:space="0" w:color="auto"/>
    </w:rPr>
  </w:style>
  <w:style w:type="paragraph" w:customStyle="1" w:styleId="Tablebullet11pt">
    <w:name w:val="Table bullet 11 pt"/>
    <w:basedOn w:val="Body1"/>
    <w:rsid w:val="00AB0217"/>
    <w:pPr>
      <w:numPr>
        <w:numId w:val="5"/>
      </w:numPr>
      <w:spacing w:before="40" w:after="40"/>
    </w:pPr>
  </w:style>
  <w:style w:type="paragraph" w:customStyle="1" w:styleId="Inlineheading">
    <w:name w:val="Inline heading"/>
    <w:basedOn w:val="Body1bold"/>
    <w:next w:val="Body1"/>
    <w:rsid w:val="00AB0217"/>
    <w:rPr>
      <w:sz w:val="28"/>
      <w:szCs w:val="28"/>
    </w:rPr>
  </w:style>
  <w:style w:type="paragraph" w:customStyle="1" w:styleId="Title-DocumentNonum">
    <w:name w:val="Title - Document Nonum"/>
    <w:basedOn w:val="Contentsheading"/>
    <w:next w:val="Body1"/>
    <w:semiHidden/>
    <w:rsid w:val="00AB0217"/>
    <w:pPr>
      <w:keepNext w:val="0"/>
      <w:spacing w:before="200" w:after="200"/>
    </w:pPr>
    <w:rPr>
      <w:bCs w:val="0"/>
      <w:sz w:val="40"/>
      <w:szCs w:val="24"/>
    </w:rPr>
  </w:style>
  <w:style w:type="character" w:customStyle="1" w:styleId="Body1Char">
    <w:name w:val="Body 1 Char"/>
    <w:basedOn w:val="DefaultParagraphFont"/>
    <w:link w:val="Body1"/>
    <w:rsid w:val="00AB0217"/>
    <w:rPr>
      <w:rFonts w:ascii="Calibri" w:eastAsia="Times New Roman" w:hAnsi="Calibri" w:cs="Times New Roman"/>
      <w:szCs w:val="24"/>
    </w:rPr>
  </w:style>
  <w:style w:type="paragraph" w:customStyle="1" w:styleId="Tablenum">
    <w:name w:val="Table num"/>
    <w:basedOn w:val="Tabletext11pt"/>
    <w:rsid w:val="00AB0217"/>
    <w:pPr>
      <w:numPr>
        <w:numId w:val="6"/>
      </w:numPr>
      <w:spacing w:before="40" w:after="40"/>
    </w:pPr>
  </w:style>
  <w:style w:type="paragraph" w:customStyle="1" w:styleId="Listnum1">
    <w:name w:val="List num 1"/>
    <w:basedOn w:val="Normal"/>
    <w:rsid w:val="00AB0217"/>
    <w:pPr>
      <w:numPr>
        <w:numId w:val="1"/>
      </w:numPr>
      <w:contextualSpacing w:val="0"/>
    </w:pPr>
    <w:rPr>
      <w:rFonts w:cs="Arial"/>
    </w:rPr>
  </w:style>
  <w:style w:type="paragraph" w:customStyle="1" w:styleId="Aboutheading">
    <w:name w:val="About heading"/>
    <w:basedOn w:val="Contentsheading"/>
    <w:next w:val="Body1"/>
    <w:semiHidden/>
    <w:rsid w:val="00AB0217"/>
  </w:style>
  <w:style w:type="character" w:styleId="FollowedHyperlink">
    <w:name w:val="FollowedHyperlink"/>
    <w:rsid w:val="00AB0217"/>
    <w:rPr>
      <w:color w:val="800080"/>
      <w:u w:val="single"/>
    </w:rPr>
  </w:style>
  <w:style w:type="paragraph" w:customStyle="1" w:styleId="Listalphaindent">
    <w:name w:val="List alpha indent"/>
    <w:basedOn w:val="Listnumindent"/>
    <w:next w:val="Listalphaa"/>
    <w:rsid w:val="00AB0217"/>
    <w:pPr>
      <w:ind w:left="1080"/>
    </w:pPr>
  </w:style>
  <w:style w:type="paragraph" w:customStyle="1" w:styleId="Listbullet2">
    <w:name w:val="List bullet  2"/>
    <w:basedOn w:val="Body1"/>
    <w:rsid w:val="00AB0217"/>
    <w:pPr>
      <w:numPr>
        <w:numId w:val="8"/>
      </w:numPr>
    </w:pPr>
  </w:style>
  <w:style w:type="paragraph" w:customStyle="1" w:styleId="Listonesteponly">
    <w:name w:val="List one step only"/>
    <w:basedOn w:val="Normal"/>
    <w:next w:val="Body1"/>
    <w:rsid w:val="00AB0217"/>
    <w:pPr>
      <w:numPr>
        <w:numId w:val="9"/>
      </w:numPr>
      <w:contextualSpacing w:val="0"/>
    </w:pPr>
    <w:rPr>
      <w:rFonts w:cs="Arial"/>
    </w:rPr>
  </w:style>
  <w:style w:type="paragraph" w:customStyle="1" w:styleId="Logocentred">
    <w:name w:val="Logo centred"/>
    <w:basedOn w:val="Body1"/>
    <w:next w:val="Body1"/>
    <w:semiHidden/>
    <w:rsid w:val="00AB0217"/>
    <w:pPr>
      <w:jc w:val="center"/>
    </w:pPr>
  </w:style>
  <w:style w:type="paragraph" w:customStyle="1" w:styleId="Systemconsole">
    <w:name w:val="System console"/>
    <w:basedOn w:val="Normal"/>
    <w:link w:val="SystemconsoleChar"/>
    <w:rsid w:val="00AB0217"/>
    <w:pPr>
      <w:contextualSpacing w:val="0"/>
    </w:pPr>
    <w:rPr>
      <w:rFonts w:ascii="Consolas" w:hAnsi="Consolas"/>
      <w:sz w:val="21"/>
      <w:szCs w:val="21"/>
    </w:rPr>
  </w:style>
  <w:style w:type="character" w:customStyle="1" w:styleId="SystemconsoleChar">
    <w:name w:val="System console Char"/>
    <w:basedOn w:val="DefaultParagraphFont"/>
    <w:link w:val="Systemconsole"/>
    <w:rsid w:val="00AB0217"/>
    <w:rPr>
      <w:rFonts w:ascii="Consolas" w:eastAsia="Calibri" w:hAnsi="Consolas" w:cs="Times New Roman"/>
      <w:sz w:val="21"/>
      <w:szCs w:val="21"/>
    </w:rPr>
  </w:style>
  <w:style w:type="paragraph" w:customStyle="1" w:styleId="Systemconsoleindent">
    <w:name w:val="System console indent"/>
    <w:basedOn w:val="Systemconsole"/>
    <w:link w:val="SystemconsoleindentChar"/>
    <w:rsid w:val="00AB0217"/>
    <w:pPr>
      <w:ind w:left="720"/>
    </w:pPr>
  </w:style>
  <w:style w:type="character" w:customStyle="1" w:styleId="SystemconsoleindentChar">
    <w:name w:val="System console indent Char"/>
    <w:basedOn w:val="SystemconsoleChar"/>
    <w:link w:val="Systemconsoleindent"/>
    <w:rsid w:val="00AB0217"/>
    <w:rPr>
      <w:rFonts w:ascii="Consolas" w:eastAsia="Calibri" w:hAnsi="Consolas" w:cs="Times New Roman"/>
      <w:sz w:val="21"/>
      <w:szCs w:val="21"/>
    </w:rPr>
  </w:style>
  <w:style w:type="paragraph" w:customStyle="1" w:styleId="Tablebullet10pt">
    <w:name w:val="Table bullet 10 pt"/>
    <w:basedOn w:val="Tabletext10pt"/>
    <w:rsid w:val="00AB0217"/>
    <w:pPr>
      <w:numPr>
        <w:numId w:val="10"/>
      </w:numPr>
    </w:pPr>
  </w:style>
  <w:style w:type="paragraph" w:customStyle="1" w:styleId="Tableheading10pt">
    <w:name w:val="Table heading 10 pt"/>
    <w:basedOn w:val="Normal"/>
    <w:rsid w:val="00AB0217"/>
    <w:pPr>
      <w:keepNext/>
      <w:spacing w:before="60" w:after="60"/>
      <w:contextualSpacing w:val="0"/>
    </w:pPr>
    <w:rPr>
      <w:rFonts w:eastAsia="Times New Roman"/>
      <w:b/>
      <w:sz w:val="20"/>
    </w:rPr>
  </w:style>
  <w:style w:type="paragraph" w:customStyle="1" w:styleId="Tableheading11pt">
    <w:name w:val="Table heading 11 pt"/>
    <w:basedOn w:val="Body1"/>
    <w:rsid w:val="00AB0217"/>
    <w:pPr>
      <w:keepNext/>
      <w:spacing w:before="60" w:after="60"/>
    </w:pPr>
    <w:rPr>
      <w:b/>
      <w:szCs w:val="22"/>
    </w:rPr>
  </w:style>
  <w:style w:type="character" w:customStyle="1" w:styleId="Tabletext11ptChar">
    <w:name w:val="Table text 11 pt Char"/>
    <w:link w:val="Tabletext11pt"/>
    <w:rsid w:val="00AB0217"/>
    <w:rPr>
      <w:rFonts w:ascii="Calibri" w:eastAsia="Times New Roman" w:hAnsi="Calibri" w:cs="Helv"/>
      <w:color w:val="000000"/>
    </w:rPr>
  </w:style>
  <w:style w:type="paragraph" w:customStyle="1" w:styleId="Titlepage">
    <w:name w:val="Title page"/>
    <w:basedOn w:val="Normal"/>
    <w:next w:val="Body1"/>
    <w:semiHidden/>
    <w:rsid w:val="00AB0217"/>
    <w:pPr>
      <w:spacing w:before="200" w:after="200"/>
      <w:contextualSpacing w:val="0"/>
      <w:jc w:val="center"/>
      <w:outlineLvl w:val="0"/>
    </w:pPr>
    <w:rPr>
      <w:rFonts w:ascii="Cambria" w:eastAsia="Times New Roman" w:hAnsi="Cambria" w:cs="Arial"/>
      <w:b/>
      <w:sz w:val="48"/>
      <w:szCs w:val="24"/>
    </w:rPr>
  </w:style>
  <w:style w:type="paragraph" w:customStyle="1" w:styleId="Titlepage2">
    <w:name w:val="Title page 2"/>
    <w:basedOn w:val="Titlepage"/>
    <w:next w:val="Body1"/>
    <w:semiHidden/>
    <w:rsid w:val="00AB0217"/>
    <w:rPr>
      <w:sz w:val="40"/>
    </w:rPr>
  </w:style>
  <w:style w:type="paragraph" w:customStyle="1" w:styleId="Listbullet1">
    <w:name w:val="List bullet  1"/>
    <w:basedOn w:val="Body1"/>
    <w:qFormat/>
    <w:rsid w:val="00AB0217"/>
    <w:pPr>
      <w:numPr>
        <w:numId w:val="2"/>
      </w:numPr>
      <w:ind w:left="720"/>
    </w:pPr>
  </w:style>
  <w:style w:type="character" w:styleId="PlaceholderText">
    <w:name w:val="Placeholder Text"/>
    <w:basedOn w:val="DefaultParagraphFont"/>
    <w:uiPriority w:val="99"/>
    <w:semiHidden/>
    <w:rsid w:val="00AB0217"/>
    <w:rPr>
      <w:color w:val="808080"/>
    </w:rPr>
  </w:style>
  <w:style w:type="paragraph" w:customStyle="1" w:styleId="commentinfield">
    <w:name w:val="comment in field"/>
    <w:basedOn w:val="Body1"/>
    <w:link w:val="commentinfieldChar"/>
    <w:rsid w:val="00AB0217"/>
    <w:pPr>
      <w:shd w:val="clear" w:color="auto" w:fill="D9D9D9" w:themeFill="background1" w:themeFillShade="D9"/>
    </w:pPr>
    <w:rPr>
      <w:i/>
      <w:color w:val="808080" w:themeColor="background1" w:themeShade="80"/>
    </w:rPr>
  </w:style>
  <w:style w:type="character" w:customStyle="1" w:styleId="commentinfieldChar">
    <w:name w:val="comment in field Char"/>
    <w:basedOn w:val="Body1Char"/>
    <w:link w:val="commentinfield"/>
    <w:rsid w:val="00AB0217"/>
    <w:rPr>
      <w:rFonts w:ascii="Calibri" w:eastAsia="Times New Roman" w:hAnsi="Calibri" w:cs="Times New Roman"/>
      <w:i/>
      <w:color w:val="808080" w:themeColor="background1" w:themeShade="80"/>
      <w:szCs w:val="24"/>
      <w:shd w:val="clear" w:color="auto" w:fill="D9D9D9" w:themeFill="background1" w:themeFillShade="D9"/>
    </w:rPr>
  </w:style>
  <w:style w:type="character" w:styleId="UnresolvedMention">
    <w:name w:val="Unresolved Mention"/>
    <w:basedOn w:val="DefaultParagraphFont"/>
    <w:uiPriority w:val="99"/>
    <w:semiHidden/>
    <w:unhideWhenUsed/>
    <w:rsid w:val="00083314"/>
    <w:rPr>
      <w:color w:val="808080"/>
      <w:shd w:val="clear" w:color="auto" w:fill="E6E6E6"/>
    </w:rPr>
  </w:style>
  <w:style w:type="character" w:styleId="BookTitle">
    <w:name w:val="Book Title"/>
    <w:basedOn w:val="DefaultParagraphFont"/>
    <w:uiPriority w:val="33"/>
    <w:qFormat/>
    <w:rsid w:val="006A0683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42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yperlink" Target="file://vanstore1/Software/Applications/Avaya/One-X%20Communicator%20Release%206.2.2.07" TargetMode="External"/><Relationship Id="rId21" Type="http://schemas.openxmlformats.org/officeDocument/2006/relationships/image" Target="media/image10.png"/><Relationship Id="rId34" Type="http://schemas.openxmlformats.org/officeDocument/2006/relationships/hyperlink" Target="file:///\\vanstore1\Software\Applications\Auction%20Client" TargetMode="External"/><Relationship Id="rId42" Type="http://schemas.openxmlformats.org/officeDocument/2006/relationships/hyperlink" Target="file://vanstore1/software/Applications/Java/Java%208%2064bit" TargetMode="External"/><Relationship Id="rId47" Type="http://schemas.openxmlformats.org/officeDocument/2006/relationships/image" Target="media/image23.png"/><Relationship Id="rId50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hyperlink" Target="https://rbauction.sharepoint.com/it/kb/build/Windows%2010%20Imaging%20MDT%20Build%20Structure%20Setup.docx" TargetMode="External"/><Relationship Id="rId24" Type="http://schemas.openxmlformats.org/officeDocument/2006/relationships/image" Target="media/image13.png"/><Relationship Id="rId32" Type="http://schemas.openxmlformats.org/officeDocument/2006/relationships/hyperlink" Target="https://www.systemcenterdudes.com/sccm-windows-10-customization/" TargetMode="External"/><Relationship Id="rId37" Type="http://schemas.openxmlformats.org/officeDocument/2006/relationships/hyperlink" Target="http://get.adobe.com/flashplayer/otherversions/" TargetMode="External"/><Relationship Id="rId40" Type="http://schemas.openxmlformats.org/officeDocument/2006/relationships/hyperlink" Target="https://www.google.com/intl/en/chrome/browser/desktop/index.html?standalone=1" TargetMode="External"/><Relationship Id="rId45" Type="http://schemas.openxmlformats.org/officeDocument/2006/relationships/hyperlink" Target="https://www.catalog.update.microsoft.com/Search.aspx?q=1703%20cumulative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file://vanstore1/software/Applications/Salesite/Prerequisites" TargetMode="External"/><Relationship Id="rId49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hyperlink" Target="https://www.howtogeek.com/225844/how-to-make-windows-photo-viewer-your-default-image-viewer-on-windows-10/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file://vanstore1/software/Applications/PostGres/psqlodbc_09_06_0500" TargetMode="External"/><Relationship Id="rId43" Type="http://schemas.openxmlformats.org/officeDocument/2006/relationships/image" Target="media/image21.png"/><Relationship Id="rId48" Type="http://schemas.openxmlformats.org/officeDocument/2006/relationships/hyperlink" Target="https://rbauction.sharepoint.com/it/kb/build/Image%20Build%20and%20Capture%20using%20MDT%20Lite%20Touch%20-%20Windows%2010.docx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file://vanstore1/software/Applications/SAP%20Crystal%20Reports" TargetMode="External"/><Relationship Id="rId38" Type="http://schemas.openxmlformats.org/officeDocument/2006/relationships/hyperlink" Target="file://vanstore1/Software/Applications/VPN%20Clients/Cisco%20AnyConnect/AnyConnect%204.0.00057/RBAVPN-R-WIN-4000057" TargetMode="External"/><Relationship Id="rId46" Type="http://schemas.openxmlformats.org/officeDocument/2006/relationships/image" Target="media/image22.png"/><Relationship Id="rId20" Type="http://schemas.openxmlformats.org/officeDocument/2006/relationships/image" Target="media/image9.png"/><Relationship Id="rId41" Type="http://schemas.openxmlformats.org/officeDocument/2006/relationships/hyperlink" Target="https://www.mozilla.org/en-US/firefox/al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ancouver_IT_Technical_Writer@rbauction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OCRIS\Documents\Templates\KB%20Templates\Procedure%20S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Single Procedure" ma:contentTypeID="0x0101005914E03F9A792F4381FCBF0EDF8E8244002E6CC20D93F8AB44893CD8FF9E4F429C" ma:contentTypeVersion="129" ma:contentTypeDescription="Capture a single procedure or task." ma:contentTypeScope="" ma:versionID="e3cd2746e44646bb7b7f81788e5b6797">
  <xsd:schema xmlns:xsd="http://www.w3.org/2001/XMLSchema" xmlns:xs="http://www.w3.org/2001/XMLSchema" xmlns:p="http://schemas.microsoft.com/office/2006/metadata/properties" xmlns:ns2="3e60497e-27f9-4db9-8c0c-9fed4ed43e0a" xmlns:ns3="0e510902-e0bf-4344-a1b8-4ec4bac78a8f" xmlns:ns4="0ccede75-74f9-4e55-9748-53618f979087" xmlns:ns5="b80ad68a-b49f-45d1-a266-84c676f2f941" targetNamespace="http://schemas.microsoft.com/office/2006/metadata/properties" ma:root="true" ma:fieldsID="175cbf23e2d06daf3595ee69ca9a0c2a" ns2:_="" ns3:_="" ns4:_="" ns5:_="">
    <xsd:import namespace="3e60497e-27f9-4db9-8c0c-9fed4ed43e0a"/>
    <xsd:import namespace="0e510902-e0bf-4344-a1b8-4ec4bac78a8f"/>
    <xsd:import namespace="0ccede75-74f9-4e55-9748-53618f979087"/>
    <xsd:import namespace="b80ad68a-b49f-45d1-a266-84c676f2f941"/>
    <xsd:element name="properties">
      <xsd:complexType>
        <xsd:sequence>
          <xsd:element name="documentManagement">
            <xsd:complexType>
              <xsd:all>
                <xsd:element ref="ns2:Platform_x002f_System" minOccurs="0"/>
                <xsd:element ref="ns2:Application_x0020_List" minOccurs="0"/>
                <xsd:element ref="ns2:Audience1" minOccurs="0"/>
                <xsd:element ref="ns2:Content_x0020_Owner" minOccurs="0"/>
                <xsd:element ref="ns2:Reviewer" minOccurs="0"/>
                <xsd:element ref="ns3:Status"/>
                <xsd:element ref="ns3:Content_x0020_Manager" minOccurs="0"/>
                <xsd:element ref="ns3:Edit_x0020_State" minOccurs="0"/>
                <xsd:element ref="ns4:Approver_x0020_List" minOccurs="0"/>
                <xsd:element ref="ns4:Approval_x0020_Required_x003f_" minOccurs="0"/>
                <xsd:element ref="ns2:_dlc_DocIdPersistId" minOccurs="0"/>
                <xsd:element ref="ns2:_dlc_DocId" minOccurs="0"/>
                <xsd:element ref="ns2:_dlc_DocIdUrl" minOccurs="0"/>
                <xsd:element ref="ns5:ServiceNow_x0020_Knowled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0497e-27f9-4db9-8c0c-9fed4ed43e0a" elementFormDefault="qualified">
    <xsd:import namespace="http://schemas.microsoft.com/office/2006/documentManagement/types"/>
    <xsd:import namespace="http://schemas.microsoft.com/office/infopath/2007/PartnerControls"/>
    <xsd:element name="Platform_x002f_System" ma:index="2" nillable="true" ma:displayName="Platform/System" ma:list="{5f6a7360-5040-4c2c-b4ee-24d43841e34f}" ma:internalName="Platform_x002F_System0" ma:showField="Title" ma:web="3e60497e-27f9-4db9-8c0c-9fed4ed43e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pplication_x0020_List" ma:index="3" nillable="true" ma:displayName="Application" ma:description="This column lists all discrete applications (i.e. Saleshub, as opposed to Salesforce) in use at RBA." ma:list="{605b4e55-d095-4498-980d-28bb59b89403}" ma:internalName="Application_x0020_List" ma:showField="Title" ma:web="3e60497e-27f9-4db9-8c0c-9fed4ed43e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udience1" ma:index="4" nillable="true" ma:displayName="Audience" ma:description="This lists all groups of potential IT staff that could be an &quot;audience&quot; for content." ma:list="{f2ce6327-3e32-43ea-ae94-67deb83a7cd1}" ma:internalName="Audience1" ma:showField="Title" ma:web="3e60497e-27f9-4db9-8c0c-9fed4ed43e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ntent_x0020_Owner" ma:index="5" nillable="true" ma:displayName="Content Owner" ma:description="This defines the &quot;owner&quot; of IT content." ma:list="UserInfo" ma:SearchPeopleOnly="false" ma:SharePointGroup="0" ma:internalName="Content_x0020_Owner0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ewer" ma:index="6" nillable="true" ma:displayName="Reviewer" ma:description="When review required, enter the name of the reviewer. Used together with the In Review option in the Status list." ma:list="UserInfo" ma:SharePointGroup="0" ma:internalName="Reviewer0" ma:showField="Titl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PersistId" ma:index="17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_dlc_DocId" ma:index="1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10902-e0bf-4344-a1b8-4ec4bac78a8f" elementFormDefault="qualified">
    <xsd:import namespace="http://schemas.microsoft.com/office/2006/documentManagement/types"/>
    <xsd:import namespace="http://schemas.microsoft.com/office/infopath/2007/PartnerControls"/>
    <xsd:element name="Status" ma:index="7" ma:displayName="Status" ma:default="Drafted" ma:description="Indicates the review state of the document. Select In Review to start the Review workflow (a name must be entered in Reviewer field.)" ma:format="Dropdown" ma:internalName="Status">
      <xsd:simpleType>
        <xsd:restriction base="dms:Choice">
          <xsd:enumeration value="Drafted"/>
          <xsd:enumeration value="In Review"/>
          <xsd:enumeration value="Reviewed"/>
          <xsd:enumeration value="Retired"/>
        </xsd:restriction>
      </xsd:simpleType>
    </xsd:element>
    <xsd:element name="Content_x0020_Manager" ma:index="8" nillable="true" ma:displayName="Content Manager" ma:description="Technical Writer who manages this KB content." ma:list="UserInfo" ma:SharePointGroup="0" ma:internalName="Content_x0020_Manag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_x0020_State" ma:index="9" nillable="true" ma:displayName="Edit State" ma:default="No Edit" ma:description="Used by Content Managers. Do not change this property." ma:format="Dropdown" ma:internalName="Edit_x0020_State">
      <xsd:simpleType>
        <xsd:restriction base="dms:Choice">
          <xsd:enumeration value="In Edit"/>
          <xsd:enumeration value="No Edit"/>
          <xsd:enumeration value="Edi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cede75-74f9-4e55-9748-53618f979087" elementFormDefault="qualified">
    <xsd:import namespace="http://schemas.microsoft.com/office/2006/documentManagement/types"/>
    <xsd:import namespace="http://schemas.microsoft.com/office/infopath/2007/PartnerControls"/>
    <xsd:element name="Approver_x0020_List" ma:index="10" nillable="true" ma:displayName="Approver List" ma:description="If document approval is required, enter the names of those who must provide approval." ma:list="UserInfo" ma:SharePointGroup="0" ma:internalName="Approver_x0020_List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pproval_x0020_Required_x003f_" ma:index="11" nillable="true" ma:displayName="Approval Required?" ma:default="No" ma:description="If the document requires approval, enter the approver names in the Approver List, and then select Yes." ma:format="Dropdown" ma:internalName="Approval_x0020_Required_x003F_">
      <xsd:simpleType>
        <xsd:restriction base="dms:Choice">
          <xsd:enumeration value="No"/>
          <xsd:enumeration value="Yes"/>
          <xsd:enumeration value="Reques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ad68a-b49f-45d1-a266-84c676f2f941" elementFormDefault="qualified">
    <xsd:import namespace="http://schemas.microsoft.com/office/2006/documentManagement/types"/>
    <xsd:import namespace="http://schemas.microsoft.com/office/infopath/2007/PartnerControls"/>
    <xsd:element name="ServiceNow_x0020_Knowledge" ma:index="21" nillable="true" ma:displayName="ServiceNow Knowledge" ma:default="0" ma:description="Indicates whether the document is imported to ServiceNow Knowledge" ma:internalName="ServiceNow_x0020_Knowledg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e60497e-27f9-4db9-8c0c-9fed4ed43e0a">U7JYW44APTCC-141-162</_dlc_DocId>
    <_dlc_DocIdUrl xmlns="3e60497e-27f9-4db9-8c0c-9fed4ed43e0a">
      <Url>https://rbauction.sharepoint.com/it/kb/_layouts/15/DocIdRedir.aspx?ID=U7JYW44APTCC-141-162</Url>
      <Description>U7JYW44APTCC-141-162</Description>
    </_dlc_DocIdUrl>
    <_dlc_DocIdPersistId xmlns="3e60497e-27f9-4db9-8c0c-9fed4ed43e0a">false</_dlc_DocIdPersistId>
    <Platform_x002f_System xmlns="3e60497e-27f9-4db9-8c0c-9fed4ed43e0a">
      <Value>10</Value>
    </Platform_x002f_System>
    <Audience1 xmlns="3e60497e-27f9-4db9-8c0c-9fed4ed43e0a">
      <Value>2</Value>
    </Audience1>
    <Content_x0020_Manager xmlns="0e510902-e0bf-4344-a1b8-4ec4bac78a8f">
      <UserInfo>
        <DisplayName>Geoff Crisp</DisplayName>
        <AccountId>1339</AccountId>
        <AccountType/>
      </UserInfo>
    </Content_x0020_Manager>
    <Approver_x0020_List xmlns="0ccede75-74f9-4e55-9748-53618f979087">
      <UserInfo>
        <DisplayName/>
        <AccountId xsi:nil="true"/>
        <AccountType/>
      </UserInfo>
    </Approver_x0020_List>
    <Reviewer xmlns="3e60497e-27f9-4db9-8c0c-9fed4ed43e0a">
      <UserInfo>
        <DisplayName/>
        <AccountId xsi:nil="true"/>
        <AccountType/>
      </UserInfo>
    </Reviewer>
    <Status xmlns="0e510902-e0bf-4344-a1b8-4ec4bac78a8f">Reviewed</Status>
    <ServiceNow_x0020_Knowledge xmlns="b80ad68a-b49f-45d1-a266-84c676f2f941">false</ServiceNow_x0020_Knowledge>
    <Application_x0020_List xmlns="3e60497e-27f9-4db9-8c0c-9fed4ed43e0a"/>
    <Approval_x0020_Required_x003f_ xmlns="0ccede75-74f9-4e55-9748-53618f979087">No</Approval_x0020_Required_x003f_>
    <Content_x0020_Owner xmlns="3e60497e-27f9-4db9-8c0c-9fed4ed43e0a">
      <UserInfo>
        <DisplayName>Prem Sandhu</DisplayName>
        <AccountId>2114</AccountId>
        <AccountType/>
      </UserInfo>
    </Content_x0020_Owner>
    <Edit_x0020_State xmlns="0e510902-e0bf-4344-a1b8-4ec4bac78a8f">Edited</Edit_x0020_State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9092EC2-FE8C-4255-8112-A88F06BA6F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60497e-27f9-4db9-8c0c-9fed4ed43e0a"/>
    <ds:schemaRef ds:uri="0e510902-e0bf-4344-a1b8-4ec4bac78a8f"/>
    <ds:schemaRef ds:uri="0ccede75-74f9-4e55-9748-53618f979087"/>
    <ds:schemaRef ds:uri="b80ad68a-b49f-45d1-a266-84c676f2f9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57DB54-6F02-4997-B96F-362D01853C1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8106DA7-68B0-492E-AC88-8E5F8BEBEAB1}">
  <ds:schemaRefs>
    <ds:schemaRef ds:uri="http://schemas.microsoft.com/office/2006/metadata/properties"/>
    <ds:schemaRef ds:uri="http://schemas.microsoft.com/office/infopath/2007/PartnerControls"/>
    <ds:schemaRef ds:uri="3e60497e-27f9-4db9-8c0c-9fed4ed43e0a"/>
    <ds:schemaRef ds:uri="0e510902-e0bf-4344-a1b8-4ec4bac78a8f"/>
    <ds:schemaRef ds:uri="0ccede75-74f9-4e55-9748-53618f979087"/>
    <ds:schemaRef ds:uri="b80ad68a-b49f-45d1-a266-84c676f2f941"/>
  </ds:schemaRefs>
</ds:datastoreItem>
</file>

<file path=customXml/itemProps4.xml><?xml version="1.0" encoding="utf-8"?>
<ds:datastoreItem xmlns:ds="http://schemas.openxmlformats.org/officeDocument/2006/customXml" ds:itemID="{048620C8-0233-411D-A057-39056E4E8A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Procedure Set</Template>
  <TotalTime>0</TotalTime>
  <Pages>12</Pages>
  <Words>1448</Words>
  <Characters>8259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Windows 10 PRO - Default Image Build</vt:lpstr>
    </vt:vector>
  </TitlesOfParts>
  <Company>Ritchie Bros. Auctioneers</Company>
  <LinksUpToDate>false</LinksUpToDate>
  <CharactersWithSpaces>9688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Windows 10 PRO - Default Image Build</dc:title>
  <dc:creator>Geoff Crisp</dc:creator>
  <cp:keywords>Program</cp:keywords>
  <cp:lastModifiedBy>Antti Kortesalmi</cp:lastModifiedBy>
  <cp:revision>2</cp:revision>
  <cp:lastPrinted>2014-09-08T19:50:00Z</cp:lastPrinted>
  <dcterms:created xsi:type="dcterms:W3CDTF">2020-04-17T11:59:00Z</dcterms:created>
  <dcterms:modified xsi:type="dcterms:W3CDTF">2020-04-17T11:59:00Z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0x0101005914E03F9A792F4381FCBF0EDF8E8244002E6CC20D93F8AB44893CD8FF9E4F429C</vt:lpwstr>
  </property>
  <property fmtid="{D5CDD505-2E9C-101B-9397-08002B2CF9AE}" pid="3" name="_dlc_DocIdItemGuid">
    <vt:lpwstr>56e1e07e-2135-4409-88e5-9447498cb2c8</vt:lpwstr>
  </property>
  <property fmtid="{D5CDD505-2E9C-101B-9397-08002B2CF9AE}" pid="4" name="Platform/System List">
    <vt:lpwstr>Salesforce</vt:lpwstr>
  </property>
  <property fmtid="{D5CDD505-2E9C-101B-9397-08002B2CF9AE}" pid="5" name="Order">
    <vt:r8>700</vt:r8>
  </property>
  <property fmtid="{D5CDD505-2E9C-101B-9397-08002B2CF9AE}" pid="6" name="xd_ProgID">
    <vt:lpwstr/>
  </property>
  <property fmtid="{D5CDD505-2E9C-101B-9397-08002B2CF9AE}" pid="7" name="_CopySource">
    <vt:lpwstr/>
  </property>
  <property fmtid="{D5CDD505-2E9C-101B-9397-08002B2CF9AE}" pid="8" name="TemplateUrl">
    <vt:lpwstr/>
  </property>
  <property fmtid="{D5CDD505-2E9C-101B-9397-08002B2CF9AE}" pid="9" name="B_C Approval">
    <vt:lpwstr>https://rbauction.sharepoint.com/it/kb/_layouts/15/wrkstat.aspx?List=0e510902-e0bf-4344-a1b8-4ec4bac78a8f&amp;WorkflowInstanceName=b0018e8f-e1af-4ae1-a9f7-97a424a7e3bb, Approval</vt:lpwstr>
  </property>
  <property fmtid="{D5CDD505-2E9C-101B-9397-08002B2CF9AE}" pid="10" name="B_C Create">
    <vt:lpwstr>https://rbauction.sharepoint.com/it/kb/_layouts/15/wrkstat.aspx?List=0e510902-e0bf-4344-a1b8-4ec4bac78a8f&amp;WorkflowInstanceName=652f2663-0ae6-496c-924d-e60bbb538842, Content Manager</vt:lpwstr>
  </property>
  <property fmtid="{D5CDD505-2E9C-101B-9397-08002B2CF9AE}" pid="11" name="B_C Review">
    <vt:lpwstr>https://rbauction.sharepoint.com/it/kb/_layouts/15/wrkstat.aspx?List=0e510902-e0bf-4344-a1b8-4ec4bac78a8f&amp;WorkflowInstanceName=b1ee8c3e-02fc-4a6a-9178-9a8214383114, Request Review</vt:lpwstr>
  </property>
</Properties>
</file>